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78D1" w:rsidRPr="00911F13" w:rsidRDefault="00E478D1" w:rsidP="00693C10">
      <w:pPr>
        <w:jc w:val="center"/>
        <w:rPr>
          <w:b/>
          <w:sz w:val="28"/>
          <w:szCs w:val="28"/>
        </w:rPr>
      </w:pPr>
    </w:p>
    <w:p w:rsidR="00E478D1" w:rsidRDefault="00E478D1" w:rsidP="00693C10">
      <w:pPr>
        <w:jc w:val="center"/>
        <w:rPr>
          <w:b/>
          <w:sz w:val="28"/>
          <w:szCs w:val="28"/>
          <w:lang w:val="en-US"/>
        </w:rPr>
      </w:pPr>
    </w:p>
    <w:p w:rsidR="00E478D1" w:rsidRDefault="00E478D1" w:rsidP="00693C10">
      <w:pPr>
        <w:jc w:val="center"/>
        <w:rPr>
          <w:b/>
          <w:bCs/>
          <w:sz w:val="28"/>
          <w:szCs w:val="28"/>
        </w:rPr>
      </w:pPr>
      <w:r w:rsidRPr="00B82889">
        <w:rPr>
          <w:b/>
          <w:sz w:val="28"/>
          <w:szCs w:val="28"/>
        </w:rPr>
        <w:t>График совершения операций в конце 2014 года – начале 2015 года</w:t>
      </w:r>
      <w:r>
        <w:rPr>
          <w:b/>
          <w:bCs/>
          <w:sz w:val="28"/>
          <w:szCs w:val="28"/>
        </w:rPr>
        <w:t xml:space="preserve"> </w:t>
      </w:r>
    </w:p>
    <w:p w:rsidR="00E478D1" w:rsidRPr="00EA468D" w:rsidRDefault="00E478D1" w:rsidP="00C646AB">
      <w:pPr>
        <w:rPr>
          <w:sz w:val="28"/>
          <w:szCs w:val="28"/>
        </w:rPr>
      </w:pPr>
    </w:p>
    <w:p w:rsidR="00E478D1" w:rsidRPr="00EA468D" w:rsidRDefault="00E478D1" w:rsidP="00C646AB">
      <w:pPr>
        <w:rPr>
          <w:sz w:val="28"/>
          <w:szCs w:val="28"/>
        </w:rPr>
      </w:pPr>
    </w:p>
    <w:p w:rsidR="00E478D1" w:rsidRPr="00EA468D" w:rsidRDefault="00E478D1" w:rsidP="00C646AB">
      <w:pPr>
        <w:rPr>
          <w:sz w:val="28"/>
          <w:szCs w:val="28"/>
        </w:rPr>
      </w:pPr>
    </w:p>
    <w:p w:rsidR="00E478D1" w:rsidRPr="00EA468D" w:rsidRDefault="00E478D1" w:rsidP="00C646AB">
      <w:pPr>
        <w:rPr>
          <w:sz w:val="28"/>
          <w:szCs w:val="28"/>
        </w:rPr>
      </w:pPr>
    </w:p>
    <w:tbl>
      <w:tblPr>
        <w:tblW w:w="1565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40"/>
        <w:gridCol w:w="6647"/>
        <w:gridCol w:w="60"/>
        <w:gridCol w:w="3496"/>
        <w:gridCol w:w="3214"/>
      </w:tblGrid>
      <w:tr w:rsidR="00E478D1" w:rsidRPr="00844126" w:rsidTr="00B11BF1">
        <w:trPr>
          <w:trHeight w:val="626"/>
          <w:tblHeader/>
        </w:trPr>
        <w:tc>
          <w:tcPr>
            <w:tcW w:w="2240" w:type="dxa"/>
          </w:tcPr>
          <w:p w:rsidR="00E478D1" w:rsidRPr="00844126" w:rsidRDefault="00E478D1" w:rsidP="00B11BF1">
            <w:pPr>
              <w:spacing w:before="60" w:after="60"/>
              <w:jc w:val="center"/>
              <w:rPr>
                <w:b/>
                <w:bCs/>
                <w:sz w:val="28"/>
                <w:szCs w:val="28"/>
              </w:rPr>
            </w:pPr>
            <w:r w:rsidRPr="00844126">
              <w:rPr>
                <w:b/>
                <w:bCs/>
                <w:sz w:val="28"/>
                <w:szCs w:val="28"/>
              </w:rPr>
              <w:t>Дата</w:t>
            </w:r>
          </w:p>
        </w:tc>
        <w:tc>
          <w:tcPr>
            <w:tcW w:w="6647" w:type="dxa"/>
          </w:tcPr>
          <w:p w:rsidR="00E478D1" w:rsidRPr="00844126" w:rsidRDefault="00E478D1" w:rsidP="00B11BF1">
            <w:pPr>
              <w:spacing w:before="60" w:after="60"/>
              <w:jc w:val="center"/>
              <w:rPr>
                <w:b/>
                <w:bCs/>
                <w:sz w:val="28"/>
                <w:szCs w:val="28"/>
              </w:rPr>
            </w:pPr>
            <w:r w:rsidRPr="00844126">
              <w:rPr>
                <w:b/>
                <w:bCs/>
                <w:sz w:val="28"/>
                <w:szCs w:val="28"/>
              </w:rPr>
              <w:t>Наименование мероприятия</w:t>
            </w:r>
          </w:p>
        </w:tc>
        <w:tc>
          <w:tcPr>
            <w:tcW w:w="3556" w:type="dxa"/>
            <w:gridSpan w:val="2"/>
          </w:tcPr>
          <w:p w:rsidR="00E478D1" w:rsidRPr="00844126" w:rsidRDefault="00E478D1" w:rsidP="00B11BF1">
            <w:pPr>
              <w:spacing w:before="60" w:after="60"/>
              <w:jc w:val="center"/>
              <w:rPr>
                <w:b/>
                <w:bCs/>
                <w:sz w:val="28"/>
                <w:szCs w:val="28"/>
              </w:rPr>
            </w:pPr>
            <w:r w:rsidRPr="00844126">
              <w:rPr>
                <w:b/>
                <w:bCs/>
                <w:sz w:val="28"/>
                <w:szCs w:val="28"/>
              </w:rPr>
              <w:t>Исполнители</w:t>
            </w:r>
          </w:p>
        </w:tc>
        <w:tc>
          <w:tcPr>
            <w:tcW w:w="3214" w:type="dxa"/>
          </w:tcPr>
          <w:p w:rsidR="00E478D1" w:rsidRPr="00844126" w:rsidRDefault="00E478D1" w:rsidP="00B11BF1">
            <w:pPr>
              <w:spacing w:before="60" w:after="60"/>
              <w:jc w:val="center"/>
              <w:rPr>
                <w:b/>
                <w:bCs/>
              </w:rPr>
            </w:pPr>
            <w:r w:rsidRPr="00844126">
              <w:rPr>
                <w:b/>
                <w:bCs/>
              </w:rPr>
              <w:t>Ссылка на источник</w:t>
            </w:r>
          </w:p>
        </w:tc>
      </w:tr>
      <w:tr w:rsidR="00E478D1" w:rsidRPr="00844126" w:rsidTr="00B11BF1">
        <w:trPr>
          <w:trHeight w:val="371"/>
        </w:trPr>
        <w:tc>
          <w:tcPr>
            <w:tcW w:w="2240" w:type="dxa"/>
            <w:vMerge w:val="restart"/>
          </w:tcPr>
          <w:p w:rsidR="00E478D1" w:rsidRPr="00844126" w:rsidRDefault="00E478D1" w:rsidP="00B11BF1">
            <w:pPr>
              <w:jc w:val="center"/>
              <w:rPr>
                <w:i/>
                <w:iCs/>
              </w:rPr>
            </w:pPr>
            <w:r w:rsidRPr="00844126">
              <w:rPr>
                <w:i/>
                <w:iCs/>
              </w:rPr>
              <w:t xml:space="preserve">1 декабря </w:t>
            </w:r>
            <w:smartTag w:uri="urn:schemas-microsoft-com:office:smarttags" w:element="metricconverter">
              <w:smartTagPr>
                <w:attr w:name="ProductID" w:val="2014 г"/>
              </w:smartTagPr>
              <w:r w:rsidRPr="00844126">
                <w:rPr>
                  <w:i/>
                  <w:iCs/>
                </w:rPr>
                <w:t>2014 г</w:t>
              </w:r>
            </w:smartTag>
            <w:r w:rsidRPr="00844126">
              <w:rPr>
                <w:i/>
                <w:iCs/>
              </w:rPr>
              <w:t>.</w:t>
            </w:r>
          </w:p>
        </w:tc>
        <w:tc>
          <w:tcPr>
            <w:tcW w:w="6647" w:type="dxa"/>
          </w:tcPr>
          <w:p w:rsidR="00E478D1" w:rsidRPr="00844126" w:rsidRDefault="00E478D1" w:rsidP="00B11BF1">
            <w:pPr>
              <w:rPr>
                <w:b/>
                <w:bCs/>
              </w:rPr>
            </w:pPr>
            <w:r w:rsidRPr="00844126">
              <w:rPr>
                <w:b/>
                <w:bCs/>
              </w:rPr>
              <w:t>Последний день</w:t>
            </w:r>
          </w:p>
        </w:tc>
        <w:tc>
          <w:tcPr>
            <w:tcW w:w="3556" w:type="dxa"/>
            <w:gridSpan w:val="2"/>
          </w:tcPr>
          <w:p w:rsidR="00E478D1" w:rsidRPr="00844126" w:rsidRDefault="00E478D1" w:rsidP="00B11BF1"/>
        </w:tc>
        <w:tc>
          <w:tcPr>
            <w:tcW w:w="3214" w:type="dxa"/>
          </w:tcPr>
          <w:p w:rsidR="00E478D1" w:rsidRPr="00844126" w:rsidRDefault="00E478D1" w:rsidP="00B11BF1"/>
        </w:tc>
      </w:tr>
      <w:tr w:rsidR="00E478D1" w:rsidRPr="00844126" w:rsidTr="00B11BF1">
        <w:trPr>
          <w:trHeight w:val="371"/>
        </w:trPr>
        <w:tc>
          <w:tcPr>
            <w:tcW w:w="2240" w:type="dxa"/>
            <w:vMerge/>
          </w:tcPr>
          <w:p w:rsidR="00E478D1" w:rsidRPr="00844126" w:rsidRDefault="00E478D1" w:rsidP="00B11BF1">
            <w:pPr>
              <w:jc w:val="center"/>
              <w:rPr>
                <w:i/>
                <w:iCs/>
              </w:rPr>
            </w:pPr>
          </w:p>
        </w:tc>
        <w:tc>
          <w:tcPr>
            <w:tcW w:w="6647" w:type="dxa"/>
          </w:tcPr>
          <w:p w:rsidR="00E478D1" w:rsidRPr="00516B3A" w:rsidRDefault="00E478D1" w:rsidP="00B11BF1">
            <w:pPr>
              <w:jc w:val="both"/>
              <w:rPr>
                <w:b/>
                <w:bCs/>
              </w:rPr>
            </w:pPr>
            <w:r w:rsidRPr="00516B3A">
              <w:t>представления в Министерство финансов Российской Федерации (далее – Минфин России) предложений об изменении сводной бюджетной росписи федерального бюджета и лимитов бюджетных обязательств с приложением Справок об изменении сводной бюджетной росписи федерального бюджета и лимитов бюджетных обязательств на текущий финансовый год и на плановый период по предложению главного распорядителя средств федерального бюджета (главного администратора источников финансирования дефицита федерального бюджета) (код формы по ОКУД 0501055) (далее – Справка (ф.0501055) согласно приложению № 5 к Порядку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утвержденному приказом Минфина России от 23.11.2011 № 159н (далее – Порядок № 159н), за исключением Справок (ф.0501055), подготовленных в соответствии с принятыми после 25 ноября текущего финансового года нормативными правовыми актами Российской Федерации и в связи с исполнением судебных актов, предусматривающих обращение взыскания на средства федерального бюджета.</w:t>
            </w:r>
          </w:p>
        </w:tc>
        <w:tc>
          <w:tcPr>
            <w:tcW w:w="3556" w:type="dxa"/>
            <w:gridSpan w:val="2"/>
          </w:tcPr>
          <w:p w:rsidR="00E478D1" w:rsidRPr="00516B3A" w:rsidRDefault="00E478D1" w:rsidP="00B11BF1">
            <w:r w:rsidRPr="00516B3A">
              <w:t>Главные распорядители средств федерального бюджета (главные администраторы источников финансирования дефицита федерального бюджета)</w:t>
            </w:r>
          </w:p>
        </w:tc>
        <w:tc>
          <w:tcPr>
            <w:tcW w:w="3214" w:type="dxa"/>
          </w:tcPr>
          <w:p w:rsidR="00E478D1" w:rsidRPr="00516B3A" w:rsidRDefault="00E478D1" w:rsidP="00B11BF1">
            <w:r w:rsidRPr="00516B3A">
              <w:t>п. 11.7 Порядка № 159н</w:t>
            </w:r>
          </w:p>
        </w:tc>
      </w:tr>
      <w:tr w:rsidR="00E478D1" w:rsidRPr="00844126" w:rsidTr="00B11BF1">
        <w:trPr>
          <w:trHeight w:val="371"/>
        </w:trPr>
        <w:tc>
          <w:tcPr>
            <w:tcW w:w="2240" w:type="dxa"/>
            <w:vMerge w:val="restart"/>
          </w:tcPr>
          <w:p w:rsidR="00E478D1" w:rsidRPr="00844126" w:rsidRDefault="00E478D1" w:rsidP="00B11BF1">
            <w:pPr>
              <w:jc w:val="center"/>
              <w:rPr>
                <w:i/>
                <w:iCs/>
              </w:rPr>
            </w:pPr>
          </w:p>
          <w:p w:rsidR="00E478D1" w:rsidRPr="00844126" w:rsidRDefault="00E478D1" w:rsidP="00B11BF1">
            <w:pPr>
              <w:jc w:val="center"/>
              <w:rPr>
                <w:i/>
                <w:iCs/>
              </w:rPr>
            </w:pPr>
            <w:r w:rsidRPr="00844126">
              <w:rPr>
                <w:i/>
                <w:iCs/>
              </w:rPr>
              <w:t xml:space="preserve">17 декабря </w:t>
            </w:r>
            <w:smartTag w:uri="urn:schemas-microsoft-com:office:smarttags" w:element="metricconverter">
              <w:smartTagPr>
                <w:attr w:name="ProductID" w:val="2014 г"/>
              </w:smartTagPr>
              <w:r w:rsidRPr="00844126">
                <w:rPr>
                  <w:i/>
                  <w:iCs/>
                </w:rPr>
                <w:t>2014 г</w:t>
              </w:r>
            </w:smartTag>
            <w:r w:rsidRPr="00844126">
              <w:rPr>
                <w:i/>
                <w:iCs/>
              </w:rPr>
              <w:t>.</w:t>
            </w:r>
          </w:p>
        </w:tc>
        <w:tc>
          <w:tcPr>
            <w:tcW w:w="6647" w:type="dxa"/>
          </w:tcPr>
          <w:p w:rsidR="00E478D1" w:rsidRPr="00844126" w:rsidRDefault="00E478D1" w:rsidP="00B11BF1">
            <w:r w:rsidRPr="00844126">
              <w:rPr>
                <w:b/>
                <w:bCs/>
              </w:rPr>
              <w:t xml:space="preserve">Последний день </w:t>
            </w:r>
          </w:p>
        </w:tc>
        <w:tc>
          <w:tcPr>
            <w:tcW w:w="3556" w:type="dxa"/>
            <w:gridSpan w:val="2"/>
          </w:tcPr>
          <w:p w:rsidR="00E478D1" w:rsidRPr="00844126" w:rsidRDefault="00E478D1" w:rsidP="00B11BF1"/>
        </w:tc>
        <w:tc>
          <w:tcPr>
            <w:tcW w:w="3214" w:type="dxa"/>
          </w:tcPr>
          <w:p w:rsidR="00E478D1" w:rsidRPr="00844126" w:rsidRDefault="00E478D1" w:rsidP="00B11BF1"/>
        </w:tc>
      </w:tr>
      <w:tr w:rsidR="00E478D1" w:rsidRPr="00844126" w:rsidTr="00B11BF1">
        <w:trPr>
          <w:trHeight w:val="2521"/>
        </w:trPr>
        <w:tc>
          <w:tcPr>
            <w:tcW w:w="2240" w:type="dxa"/>
            <w:vMerge/>
            <w:vAlign w:val="center"/>
          </w:tcPr>
          <w:p w:rsidR="00E478D1" w:rsidRPr="00844126" w:rsidRDefault="00E478D1" w:rsidP="00B11BF1">
            <w:pPr>
              <w:rPr>
                <w:i/>
                <w:iCs/>
              </w:rPr>
            </w:pPr>
          </w:p>
        </w:tc>
        <w:tc>
          <w:tcPr>
            <w:tcW w:w="6647" w:type="dxa"/>
          </w:tcPr>
          <w:p w:rsidR="00E478D1" w:rsidRPr="00844126" w:rsidRDefault="00E478D1" w:rsidP="00B11BF1">
            <w:pPr>
              <w:jc w:val="both"/>
            </w:pPr>
            <w:r w:rsidRPr="00844126">
              <w:t>представления в Межрегиональное операционное управление Федерального казначейства (далее – Межрегиональное операционное УФК) расходных расписаний (</w:t>
            </w:r>
            <w:r>
              <w:t>код формы по КФД 053172</w:t>
            </w:r>
            <w:r w:rsidRPr="003D78AE">
              <w:t>2</w:t>
            </w:r>
            <w:r>
              <w:t>) (</w:t>
            </w:r>
            <w:r w:rsidRPr="00844126">
              <w:t>реестров расходных расписаний</w:t>
            </w:r>
            <w:r>
              <w:t xml:space="preserve"> (код формы по КФД</w:t>
            </w:r>
            <w:r w:rsidRPr="003D78AE">
              <w:t xml:space="preserve"> 05301723</w:t>
            </w:r>
            <w:r>
              <w:t>)</w:t>
            </w:r>
            <w:r w:rsidRPr="00844126">
              <w:t>) для доведения бюджетных данных до распорядителей и получателей средств федерального бюджета на осуществление на территории Российской Федерации выплаты пенсии гражданам, пенсионное обеспечение которых осуществляется на основании статьи 56 Закона Российской Федерации от 12 февраля 1993 года №</w:t>
            </w:r>
            <w:r w:rsidRPr="00844126">
              <w:rPr>
                <w:sz w:val="28"/>
                <w:szCs w:val="28"/>
              </w:rPr>
              <w:t> </w:t>
            </w:r>
            <w:r w:rsidRPr="00844126">
              <w:t>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(далее – Закон  № 4468-1), за январь 2015 года в декабре 2014 года.</w:t>
            </w:r>
          </w:p>
          <w:p w:rsidR="00E478D1" w:rsidRPr="00844126" w:rsidRDefault="00E478D1" w:rsidP="00B11BF1">
            <w:pPr>
              <w:jc w:val="both"/>
            </w:pPr>
          </w:p>
        </w:tc>
        <w:tc>
          <w:tcPr>
            <w:tcW w:w="3556" w:type="dxa"/>
            <w:gridSpan w:val="2"/>
          </w:tcPr>
          <w:p w:rsidR="00E478D1" w:rsidRPr="00516B3A" w:rsidRDefault="00E478D1" w:rsidP="00B11BF1">
            <w:r w:rsidRPr="00516B3A">
              <w:t>Главные распорядители средств федерального бюджета</w:t>
            </w:r>
          </w:p>
          <w:p w:rsidR="00E478D1" w:rsidRPr="00516B3A" w:rsidRDefault="00E478D1" w:rsidP="00B11BF1"/>
        </w:tc>
        <w:tc>
          <w:tcPr>
            <w:tcW w:w="3214" w:type="dxa"/>
          </w:tcPr>
          <w:p w:rsidR="00E478D1" w:rsidRPr="00516B3A" w:rsidRDefault="00E478D1" w:rsidP="00B11BF1">
            <w:r w:rsidRPr="00516B3A">
              <w:t xml:space="preserve">п. 7 Порядка завершения операций по исполнению федерального бюджета в текущем финансовом году, утвержденного приказом Минфина России от 06.06.2008 № 56н (далее – Порядок № 56н) </w:t>
            </w:r>
          </w:p>
        </w:tc>
      </w:tr>
      <w:tr w:rsidR="00E478D1" w:rsidRPr="00844126" w:rsidTr="00B11BF1">
        <w:trPr>
          <w:trHeight w:val="325"/>
        </w:trPr>
        <w:tc>
          <w:tcPr>
            <w:tcW w:w="2240" w:type="dxa"/>
            <w:vMerge w:val="restart"/>
          </w:tcPr>
          <w:p w:rsidR="00E478D1" w:rsidRPr="00844126" w:rsidRDefault="00E478D1" w:rsidP="00B11BF1">
            <w:pPr>
              <w:jc w:val="center"/>
              <w:rPr>
                <w:i/>
                <w:iCs/>
              </w:rPr>
            </w:pPr>
            <w:r w:rsidRPr="00844126">
              <w:rPr>
                <w:i/>
                <w:iCs/>
              </w:rPr>
              <w:t>18 декабря 2014</w:t>
            </w:r>
            <w:r>
              <w:rPr>
                <w:i/>
                <w:iCs/>
                <w:lang w:val="en-US"/>
              </w:rPr>
              <w:t xml:space="preserve"> </w:t>
            </w:r>
            <w:r w:rsidRPr="00844126">
              <w:rPr>
                <w:i/>
                <w:iCs/>
              </w:rPr>
              <w:t>г</w:t>
            </w:r>
            <w:r w:rsidRPr="00844126">
              <w:rPr>
                <w:i/>
                <w:iCs/>
                <w:lang w:val="en-US"/>
              </w:rPr>
              <w:t>.</w:t>
            </w:r>
          </w:p>
          <w:p w:rsidR="00E478D1" w:rsidRPr="00844126" w:rsidRDefault="00E478D1" w:rsidP="00B11BF1">
            <w:pPr>
              <w:jc w:val="center"/>
              <w:rPr>
                <w:i/>
                <w:iCs/>
              </w:rPr>
            </w:pPr>
          </w:p>
        </w:tc>
        <w:tc>
          <w:tcPr>
            <w:tcW w:w="6647" w:type="dxa"/>
          </w:tcPr>
          <w:p w:rsidR="00E478D1" w:rsidRPr="00844126" w:rsidRDefault="00E478D1" w:rsidP="00B11BF1">
            <w:pPr>
              <w:rPr>
                <w:b/>
                <w:bCs/>
              </w:rPr>
            </w:pPr>
            <w:r w:rsidRPr="00844126">
              <w:rPr>
                <w:b/>
                <w:bCs/>
              </w:rPr>
              <w:t xml:space="preserve">Последний день </w:t>
            </w:r>
          </w:p>
        </w:tc>
        <w:tc>
          <w:tcPr>
            <w:tcW w:w="3556" w:type="dxa"/>
            <w:gridSpan w:val="2"/>
          </w:tcPr>
          <w:p w:rsidR="00E478D1" w:rsidRPr="00844126" w:rsidRDefault="00E478D1" w:rsidP="00B11BF1"/>
        </w:tc>
        <w:tc>
          <w:tcPr>
            <w:tcW w:w="3214" w:type="dxa"/>
          </w:tcPr>
          <w:p w:rsidR="00E478D1" w:rsidRPr="00844126" w:rsidRDefault="00E478D1" w:rsidP="00B11BF1"/>
        </w:tc>
      </w:tr>
      <w:tr w:rsidR="00E478D1" w:rsidRPr="00844126" w:rsidTr="00B11BF1">
        <w:trPr>
          <w:trHeight w:val="76"/>
        </w:trPr>
        <w:tc>
          <w:tcPr>
            <w:tcW w:w="2240" w:type="dxa"/>
            <w:vMerge/>
            <w:vAlign w:val="center"/>
          </w:tcPr>
          <w:p w:rsidR="00E478D1" w:rsidRPr="00844126" w:rsidRDefault="00E478D1" w:rsidP="00B11BF1">
            <w:pPr>
              <w:rPr>
                <w:i/>
                <w:iCs/>
              </w:rPr>
            </w:pPr>
          </w:p>
        </w:tc>
        <w:tc>
          <w:tcPr>
            <w:tcW w:w="6647" w:type="dxa"/>
          </w:tcPr>
          <w:p w:rsidR="00E478D1" w:rsidRPr="00844126" w:rsidRDefault="00E478D1" w:rsidP="00B11BF1">
            <w:pPr>
              <w:jc w:val="both"/>
            </w:pPr>
            <w:r w:rsidRPr="00844126">
              <w:t xml:space="preserve">представления в Межрегиональное операционное УФК </w:t>
            </w:r>
            <w:r w:rsidRPr="00516B3A">
              <w:t>платежных документов для перечисления денежных средств в Сберегательный банк Российской Федерации для осуществления на территории Российской Федерации</w:t>
            </w:r>
            <w:r w:rsidRPr="00844126">
              <w:t xml:space="preserve"> своевременной выплаты пенсий гражданам, пенсионное обеспечение которых осуществляется на основании </w:t>
            </w:r>
            <w:r w:rsidRPr="00516B3A">
              <w:t>Закона   № 4468</w:t>
            </w:r>
            <w:r w:rsidRPr="00844126">
              <w:t>-1, за январь 2015 года в декабре 2014 года</w:t>
            </w:r>
            <w:r>
              <w:t>.</w:t>
            </w:r>
            <w:r w:rsidRPr="00844126">
              <w:t xml:space="preserve"> </w:t>
            </w:r>
          </w:p>
          <w:p w:rsidR="00E478D1" w:rsidRPr="00EA468D" w:rsidRDefault="00E478D1" w:rsidP="00B11BF1">
            <w:pPr>
              <w:jc w:val="both"/>
            </w:pPr>
          </w:p>
          <w:p w:rsidR="00E478D1" w:rsidRPr="00EA468D" w:rsidRDefault="00E478D1" w:rsidP="00B11BF1">
            <w:pPr>
              <w:jc w:val="both"/>
            </w:pPr>
          </w:p>
          <w:p w:rsidR="00E478D1" w:rsidRPr="00EA468D" w:rsidRDefault="00E478D1" w:rsidP="00B11BF1">
            <w:pPr>
              <w:jc w:val="both"/>
            </w:pPr>
          </w:p>
          <w:p w:rsidR="00E478D1" w:rsidRPr="00EA468D" w:rsidRDefault="00E478D1" w:rsidP="00B11BF1">
            <w:pPr>
              <w:jc w:val="both"/>
            </w:pPr>
          </w:p>
          <w:p w:rsidR="00E478D1" w:rsidRPr="00EA468D" w:rsidRDefault="00E478D1" w:rsidP="00B11BF1">
            <w:pPr>
              <w:jc w:val="both"/>
            </w:pPr>
          </w:p>
          <w:p w:rsidR="00E478D1" w:rsidRPr="00EA468D" w:rsidRDefault="00E478D1" w:rsidP="00B11BF1">
            <w:pPr>
              <w:jc w:val="both"/>
            </w:pPr>
          </w:p>
        </w:tc>
        <w:tc>
          <w:tcPr>
            <w:tcW w:w="3556" w:type="dxa"/>
            <w:gridSpan w:val="2"/>
          </w:tcPr>
          <w:p w:rsidR="00E478D1" w:rsidRPr="00844126" w:rsidRDefault="00E478D1" w:rsidP="00B11BF1">
            <w:r w:rsidRPr="00844126">
              <w:t>Главные распорядители средств федерального бюджета</w:t>
            </w:r>
          </w:p>
        </w:tc>
        <w:tc>
          <w:tcPr>
            <w:tcW w:w="3214" w:type="dxa"/>
          </w:tcPr>
          <w:p w:rsidR="00E478D1" w:rsidRPr="00844126" w:rsidRDefault="00E478D1" w:rsidP="00B11BF1">
            <w:r w:rsidRPr="00844126">
              <w:t>п. 7 Порядка № 56н</w:t>
            </w:r>
          </w:p>
        </w:tc>
      </w:tr>
      <w:tr w:rsidR="00E478D1" w:rsidRPr="00844126" w:rsidTr="00B11BF1">
        <w:tc>
          <w:tcPr>
            <w:tcW w:w="2240" w:type="dxa"/>
            <w:vMerge w:val="restart"/>
          </w:tcPr>
          <w:p w:rsidR="00E478D1" w:rsidRPr="00844126" w:rsidRDefault="00E478D1" w:rsidP="00B11BF1">
            <w:pPr>
              <w:jc w:val="center"/>
            </w:pPr>
            <w:r w:rsidRPr="00844126">
              <w:rPr>
                <w:i/>
                <w:iCs/>
              </w:rPr>
              <w:t xml:space="preserve">19 декабря </w:t>
            </w:r>
            <w:smartTag w:uri="urn:schemas-microsoft-com:office:smarttags" w:element="metricconverter">
              <w:smartTagPr>
                <w:attr w:name="ProductID" w:val="2014 г"/>
              </w:smartTagPr>
              <w:r w:rsidRPr="00844126">
                <w:rPr>
                  <w:i/>
                  <w:iCs/>
                </w:rPr>
                <w:t>2014 г</w:t>
              </w:r>
            </w:smartTag>
            <w:r w:rsidRPr="00844126">
              <w:rPr>
                <w:i/>
                <w:iCs/>
              </w:rPr>
              <w:t>.</w:t>
            </w:r>
          </w:p>
        </w:tc>
        <w:tc>
          <w:tcPr>
            <w:tcW w:w="6647" w:type="dxa"/>
          </w:tcPr>
          <w:p w:rsidR="00E478D1" w:rsidRPr="00844126" w:rsidRDefault="00E478D1" w:rsidP="00B11BF1">
            <w:pPr>
              <w:rPr>
                <w:b/>
                <w:bCs/>
              </w:rPr>
            </w:pPr>
            <w:r w:rsidRPr="00844126">
              <w:rPr>
                <w:b/>
                <w:bCs/>
              </w:rPr>
              <w:t xml:space="preserve">Последний день </w:t>
            </w:r>
          </w:p>
        </w:tc>
        <w:tc>
          <w:tcPr>
            <w:tcW w:w="3556" w:type="dxa"/>
            <w:gridSpan w:val="2"/>
          </w:tcPr>
          <w:p w:rsidR="00E478D1" w:rsidRPr="00844126" w:rsidRDefault="00E478D1" w:rsidP="00B11BF1"/>
        </w:tc>
        <w:tc>
          <w:tcPr>
            <w:tcW w:w="3214" w:type="dxa"/>
          </w:tcPr>
          <w:p w:rsidR="00E478D1" w:rsidRPr="00844126" w:rsidRDefault="00E478D1" w:rsidP="00B11BF1"/>
        </w:tc>
      </w:tr>
      <w:tr w:rsidR="00E478D1" w:rsidRPr="00844126" w:rsidTr="00B11BF1">
        <w:trPr>
          <w:trHeight w:val="2327"/>
        </w:trPr>
        <w:tc>
          <w:tcPr>
            <w:tcW w:w="2240" w:type="dxa"/>
            <w:vMerge/>
            <w:vAlign w:val="center"/>
          </w:tcPr>
          <w:p w:rsidR="00E478D1" w:rsidRPr="00844126" w:rsidRDefault="00E478D1" w:rsidP="00B11BF1"/>
        </w:tc>
        <w:tc>
          <w:tcPr>
            <w:tcW w:w="6647" w:type="dxa"/>
          </w:tcPr>
          <w:p w:rsidR="00E478D1" w:rsidRPr="00844126" w:rsidRDefault="00E478D1" w:rsidP="00B11BF1">
            <w:pPr>
              <w:jc w:val="both"/>
            </w:pPr>
            <w:r w:rsidRPr="00844126">
              <w:t>представления в территориальные органы Федерального казначейства Заявок на возврат</w:t>
            </w:r>
            <w:r>
              <w:t xml:space="preserve"> (код формы по КФД 0531803)</w:t>
            </w:r>
            <w:r w:rsidRPr="00844126">
              <w:t>, необходимых для осуществления</w:t>
            </w:r>
            <w:r w:rsidRPr="00844126">
              <w:rPr>
                <w:b/>
              </w:rPr>
              <w:t xml:space="preserve"> в текущем финансовом году</w:t>
            </w:r>
            <w:r w:rsidRPr="00844126">
              <w:t xml:space="preserve"> возвратов сумм акцизов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производимое на территории Российской Федерации, уплаченных до 1 января 2014 года;</w:t>
            </w:r>
          </w:p>
        </w:tc>
        <w:tc>
          <w:tcPr>
            <w:tcW w:w="3556" w:type="dxa"/>
            <w:gridSpan w:val="2"/>
          </w:tcPr>
          <w:p w:rsidR="00E478D1" w:rsidRPr="00844126" w:rsidRDefault="00E478D1" w:rsidP="00B11BF1">
            <w:r w:rsidRPr="00844126">
              <w:t>Администраторы доходов бюджета - налоговые органы</w:t>
            </w:r>
          </w:p>
        </w:tc>
        <w:tc>
          <w:tcPr>
            <w:tcW w:w="3214" w:type="dxa"/>
          </w:tcPr>
          <w:p w:rsidR="00E478D1" w:rsidRDefault="00E478D1" w:rsidP="00B11BF1">
            <w:r w:rsidRPr="00844126">
              <w:t>Совместное письмо Минфина России и Федерального казначейства от 28.05.2014 № 02-08</w:t>
            </w:r>
            <w:r>
              <w:t>-05/25582 / № 42-7.4-05/5.4-327;</w:t>
            </w:r>
          </w:p>
          <w:p w:rsidR="00E478D1" w:rsidRPr="00844126" w:rsidRDefault="00E478D1" w:rsidP="00B11BF1">
            <w:r w:rsidRPr="00844126">
              <w:t>Письмо Федерального казначейства от 06.06.2014 № 42-7.4-05/5.4-359</w:t>
            </w:r>
          </w:p>
        </w:tc>
      </w:tr>
      <w:tr w:rsidR="00E478D1" w:rsidRPr="00844126" w:rsidTr="00B11BF1">
        <w:trPr>
          <w:trHeight w:val="3661"/>
        </w:trPr>
        <w:tc>
          <w:tcPr>
            <w:tcW w:w="2240" w:type="dxa"/>
            <w:vMerge/>
            <w:vAlign w:val="center"/>
          </w:tcPr>
          <w:p w:rsidR="00E478D1" w:rsidRPr="00844126" w:rsidRDefault="00E478D1" w:rsidP="00B11BF1"/>
        </w:tc>
        <w:tc>
          <w:tcPr>
            <w:tcW w:w="6647" w:type="dxa"/>
          </w:tcPr>
          <w:p w:rsidR="00E478D1" w:rsidRPr="00844126" w:rsidRDefault="00E478D1" w:rsidP="00B11BF1">
            <w:pPr>
              <w:jc w:val="both"/>
            </w:pPr>
            <w:r w:rsidRPr="00844126">
              <w:t>направления в уполномоченные органы государств-членов ЕЭС уведомления о нерабочих днях, установленных в соответствии с законодательством Российской Федерации в 2015 году;</w:t>
            </w:r>
          </w:p>
          <w:p w:rsidR="00E478D1" w:rsidRPr="00844126" w:rsidRDefault="00E478D1" w:rsidP="00B11BF1">
            <w:pPr>
              <w:jc w:val="both"/>
            </w:pPr>
          </w:p>
        </w:tc>
        <w:tc>
          <w:tcPr>
            <w:tcW w:w="3556" w:type="dxa"/>
            <w:gridSpan w:val="2"/>
          </w:tcPr>
          <w:p w:rsidR="00E478D1" w:rsidRPr="00844126" w:rsidRDefault="00E478D1" w:rsidP="00B11BF1">
            <w:r w:rsidRPr="00844126">
              <w:t>Межрегиональное операционное УФК</w:t>
            </w:r>
          </w:p>
        </w:tc>
        <w:tc>
          <w:tcPr>
            <w:tcW w:w="3214" w:type="dxa"/>
          </w:tcPr>
          <w:p w:rsidR="00E478D1" w:rsidRDefault="00E478D1" w:rsidP="00B11BF1">
            <w:r w:rsidRPr="00844126">
              <w:t>п.2 ст.6 Соглашения об установлении и применении в Таможенном союзе порядка зачисления и распределения ввозных таможенных пошлин (иных пошлин, налогов и сборов, имеющих эквива</w:t>
            </w:r>
            <w:r>
              <w:t>лентное действие) от 20.05.2010;</w:t>
            </w:r>
            <w:r w:rsidRPr="00844126">
              <w:t xml:space="preserve"> </w:t>
            </w:r>
          </w:p>
          <w:p w:rsidR="00E478D1" w:rsidRPr="00844126" w:rsidRDefault="00E478D1" w:rsidP="00B11BF1">
            <w:r w:rsidRPr="00844126">
              <w:t>п.11 Порядков, утвержденных приказами Федерального казначейства от 27.12.2013 № 317 и № 318</w:t>
            </w:r>
          </w:p>
        </w:tc>
      </w:tr>
      <w:tr w:rsidR="00E478D1" w:rsidRPr="00844126" w:rsidTr="00B11BF1">
        <w:trPr>
          <w:trHeight w:val="779"/>
        </w:trPr>
        <w:tc>
          <w:tcPr>
            <w:tcW w:w="2240" w:type="dxa"/>
            <w:vMerge/>
            <w:vAlign w:val="center"/>
          </w:tcPr>
          <w:p w:rsidR="00E478D1" w:rsidRPr="00844126" w:rsidRDefault="00E478D1" w:rsidP="00B11BF1"/>
        </w:tc>
        <w:tc>
          <w:tcPr>
            <w:tcW w:w="6647" w:type="dxa"/>
          </w:tcPr>
          <w:p w:rsidR="00E478D1" w:rsidRDefault="00E478D1" w:rsidP="00B11BF1">
            <w:pPr>
              <w:jc w:val="both"/>
            </w:pPr>
            <w:r w:rsidRPr="00844126">
              <w:t xml:space="preserve">перечисления средств для выплаты пенсий гражданам, пенсионное обеспечение которых на территории Российской Федерации осуществляется на </w:t>
            </w:r>
            <w:r w:rsidRPr="00516B3A">
              <w:t>основании Закона № 4468-1, за январь 2015 года в декабре 2014 года в учреждения Сберегательного банка Российской Федерации на основании платежных документов, представленных</w:t>
            </w:r>
            <w:r w:rsidRPr="00844126">
              <w:t xml:space="preserve"> главными распорядители средств федерального бюджета</w:t>
            </w:r>
            <w:r>
              <w:t>.</w:t>
            </w:r>
          </w:p>
          <w:p w:rsidR="00E478D1" w:rsidRDefault="00E478D1" w:rsidP="00B11BF1">
            <w:pPr>
              <w:jc w:val="both"/>
            </w:pPr>
          </w:p>
          <w:p w:rsidR="00E478D1" w:rsidRPr="00EA468D" w:rsidRDefault="00E478D1" w:rsidP="00B11BF1">
            <w:pPr>
              <w:jc w:val="both"/>
            </w:pPr>
          </w:p>
          <w:p w:rsidR="00E478D1" w:rsidRPr="00EA468D" w:rsidRDefault="00E478D1" w:rsidP="00B11BF1">
            <w:pPr>
              <w:jc w:val="both"/>
            </w:pPr>
          </w:p>
          <w:p w:rsidR="00E478D1" w:rsidRPr="00844126" w:rsidRDefault="00E478D1" w:rsidP="00B11BF1">
            <w:pPr>
              <w:jc w:val="both"/>
            </w:pPr>
          </w:p>
        </w:tc>
        <w:tc>
          <w:tcPr>
            <w:tcW w:w="3556" w:type="dxa"/>
            <w:gridSpan w:val="2"/>
          </w:tcPr>
          <w:p w:rsidR="00E478D1" w:rsidRPr="00844126" w:rsidRDefault="00E478D1" w:rsidP="00B11BF1">
            <w:r w:rsidRPr="00844126">
              <w:t>Межрегиональное операционное УФК</w:t>
            </w:r>
          </w:p>
        </w:tc>
        <w:tc>
          <w:tcPr>
            <w:tcW w:w="3214" w:type="dxa"/>
          </w:tcPr>
          <w:p w:rsidR="00E478D1" w:rsidRPr="00844126" w:rsidRDefault="00E478D1" w:rsidP="00B11BF1">
            <w:r w:rsidRPr="00844126">
              <w:t>п. 7 Порядка № 56н</w:t>
            </w:r>
          </w:p>
        </w:tc>
      </w:tr>
      <w:tr w:rsidR="00E478D1" w:rsidRPr="00844126" w:rsidTr="00B11BF1">
        <w:tc>
          <w:tcPr>
            <w:tcW w:w="2240" w:type="dxa"/>
            <w:vMerge w:val="restart"/>
          </w:tcPr>
          <w:p w:rsidR="00E478D1" w:rsidRPr="00844126" w:rsidRDefault="00E478D1" w:rsidP="00B11BF1">
            <w:pPr>
              <w:jc w:val="center"/>
              <w:rPr>
                <w:i/>
                <w:iCs/>
                <w:lang w:val="en-US"/>
              </w:rPr>
            </w:pPr>
            <w:r w:rsidRPr="00844126">
              <w:rPr>
                <w:i/>
                <w:iCs/>
              </w:rPr>
              <w:t xml:space="preserve">22 декабря </w:t>
            </w:r>
            <w:smartTag w:uri="urn:schemas-microsoft-com:office:smarttags" w:element="metricconverter">
              <w:smartTagPr>
                <w:attr w:name="ProductID" w:val="2014 г"/>
              </w:smartTagPr>
              <w:r w:rsidRPr="00844126">
                <w:rPr>
                  <w:i/>
                  <w:iCs/>
                </w:rPr>
                <w:t>2014 г</w:t>
              </w:r>
            </w:smartTag>
            <w:r w:rsidRPr="00844126">
              <w:rPr>
                <w:i/>
                <w:iCs/>
              </w:rPr>
              <w:t>.</w:t>
            </w:r>
          </w:p>
        </w:tc>
        <w:tc>
          <w:tcPr>
            <w:tcW w:w="6647" w:type="dxa"/>
          </w:tcPr>
          <w:p w:rsidR="00E478D1" w:rsidRPr="00844126" w:rsidRDefault="00E478D1" w:rsidP="00B11BF1">
            <w:r w:rsidRPr="00844126">
              <w:rPr>
                <w:b/>
                <w:bCs/>
              </w:rPr>
              <w:t>Последний день</w:t>
            </w:r>
          </w:p>
        </w:tc>
        <w:tc>
          <w:tcPr>
            <w:tcW w:w="3556" w:type="dxa"/>
            <w:gridSpan w:val="2"/>
          </w:tcPr>
          <w:p w:rsidR="00E478D1" w:rsidRPr="00844126" w:rsidRDefault="00E478D1" w:rsidP="00B11BF1"/>
        </w:tc>
        <w:tc>
          <w:tcPr>
            <w:tcW w:w="3214" w:type="dxa"/>
          </w:tcPr>
          <w:p w:rsidR="00E478D1" w:rsidRPr="00844126" w:rsidRDefault="00E478D1" w:rsidP="00B11BF1"/>
        </w:tc>
      </w:tr>
      <w:tr w:rsidR="00E478D1" w:rsidRPr="00844126" w:rsidTr="00B11BF1">
        <w:tc>
          <w:tcPr>
            <w:tcW w:w="2240" w:type="dxa"/>
            <w:vMerge/>
            <w:vAlign w:val="center"/>
          </w:tcPr>
          <w:p w:rsidR="00E478D1" w:rsidRPr="00844126" w:rsidRDefault="00E478D1" w:rsidP="00B11BF1">
            <w:pPr>
              <w:rPr>
                <w:i/>
                <w:iCs/>
                <w:lang w:val="en-US"/>
              </w:rPr>
            </w:pPr>
          </w:p>
        </w:tc>
        <w:tc>
          <w:tcPr>
            <w:tcW w:w="6647" w:type="dxa"/>
          </w:tcPr>
          <w:p w:rsidR="00E478D1" w:rsidRPr="00844126" w:rsidRDefault="00E478D1" w:rsidP="00B11BF1">
            <w:pPr>
              <w:jc w:val="both"/>
            </w:pPr>
            <w:r w:rsidRPr="00844126">
              <w:t>направления в Межрегиональное операционное УФК Заявок на перечисление средств, необходимых для осуществления возврата (зачета, уточнения) акцизов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производимое на территории Российской Федерации, уплаченных до 1 января 2014 года.</w:t>
            </w:r>
          </w:p>
        </w:tc>
        <w:tc>
          <w:tcPr>
            <w:tcW w:w="3556" w:type="dxa"/>
            <w:gridSpan w:val="2"/>
          </w:tcPr>
          <w:p w:rsidR="00E478D1" w:rsidRPr="00844126" w:rsidRDefault="00E478D1" w:rsidP="00B11BF1">
            <w:r w:rsidRPr="00844126">
              <w:t>Управления Федерального казначейства по субъектам Российской Федерации</w:t>
            </w:r>
          </w:p>
        </w:tc>
        <w:tc>
          <w:tcPr>
            <w:tcW w:w="3214" w:type="dxa"/>
          </w:tcPr>
          <w:p w:rsidR="00E478D1" w:rsidRDefault="00E478D1" w:rsidP="00B11BF1">
            <w:pPr>
              <w:rPr>
                <w:i/>
              </w:rPr>
            </w:pPr>
            <w:r w:rsidRPr="00844126">
              <w:t>Совместное письмо Минфина России и Федерального казначейства от 28.05.2014 № 02-08</w:t>
            </w:r>
            <w:r>
              <w:t>-05/25582 / № 42-7.4-05/5.4-327;</w:t>
            </w:r>
            <w:r w:rsidRPr="00844126">
              <w:rPr>
                <w:i/>
              </w:rPr>
              <w:t xml:space="preserve"> </w:t>
            </w:r>
          </w:p>
          <w:p w:rsidR="00E478D1" w:rsidRPr="00844126" w:rsidRDefault="00E478D1" w:rsidP="00B11BF1">
            <w:r w:rsidRPr="00844126">
              <w:t>Письмо Федерального казначейства от 06.06.2014 № 42-7.4-05/5.4-359</w:t>
            </w:r>
          </w:p>
        </w:tc>
      </w:tr>
      <w:tr w:rsidR="00E478D1" w:rsidRPr="00844126" w:rsidTr="00B11BF1">
        <w:tc>
          <w:tcPr>
            <w:tcW w:w="2240" w:type="dxa"/>
            <w:vMerge w:val="restart"/>
          </w:tcPr>
          <w:p w:rsidR="00E478D1" w:rsidRPr="00844126" w:rsidRDefault="00E478D1" w:rsidP="00B11BF1">
            <w:pPr>
              <w:jc w:val="center"/>
              <w:rPr>
                <w:i/>
                <w:iCs/>
              </w:rPr>
            </w:pPr>
            <w:r w:rsidRPr="00844126">
              <w:rPr>
                <w:i/>
                <w:iCs/>
              </w:rPr>
              <w:t xml:space="preserve">23 декабря </w:t>
            </w:r>
            <w:smartTag w:uri="urn:schemas-microsoft-com:office:smarttags" w:element="metricconverter">
              <w:smartTagPr>
                <w:attr w:name="ProductID" w:val="2014 г"/>
              </w:smartTagPr>
              <w:r w:rsidRPr="00844126">
                <w:rPr>
                  <w:i/>
                  <w:iCs/>
                </w:rPr>
                <w:t>2014 г</w:t>
              </w:r>
            </w:smartTag>
            <w:r w:rsidRPr="00844126">
              <w:rPr>
                <w:i/>
                <w:iCs/>
              </w:rPr>
              <w:t>.</w:t>
            </w:r>
          </w:p>
        </w:tc>
        <w:tc>
          <w:tcPr>
            <w:tcW w:w="6647" w:type="dxa"/>
          </w:tcPr>
          <w:p w:rsidR="00E478D1" w:rsidRPr="00844126" w:rsidRDefault="00E478D1" w:rsidP="00B11BF1">
            <w:r w:rsidRPr="00844126">
              <w:rPr>
                <w:b/>
                <w:bCs/>
              </w:rPr>
              <w:t>Последний день</w:t>
            </w:r>
          </w:p>
        </w:tc>
        <w:tc>
          <w:tcPr>
            <w:tcW w:w="3556" w:type="dxa"/>
            <w:gridSpan w:val="2"/>
          </w:tcPr>
          <w:p w:rsidR="00E478D1" w:rsidRPr="00844126" w:rsidRDefault="00E478D1" w:rsidP="00B11BF1"/>
        </w:tc>
        <w:tc>
          <w:tcPr>
            <w:tcW w:w="3214" w:type="dxa"/>
          </w:tcPr>
          <w:p w:rsidR="00E478D1" w:rsidRPr="00844126" w:rsidRDefault="00E478D1" w:rsidP="00B11BF1"/>
        </w:tc>
      </w:tr>
      <w:tr w:rsidR="00E478D1" w:rsidRPr="00844126" w:rsidTr="00B11BF1">
        <w:tc>
          <w:tcPr>
            <w:tcW w:w="2240" w:type="dxa"/>
            <w:vMerge/>
            <w:vAlign w:val="center"/>
          </w:tcPr>
          <w:p w:rsidR="00E478D1" w:rsidRPr="00844126" w:rsidRDefault="00E478D1" w:rsidP="00B11BF1">
            <w:pPr>
              <w:rPr>
                <w:i/>
                <w:iCs/>
              </w:rPr>
            </w:pPr>
          </w:p>
        </w:tc>
        <w:tc>
          <w:tcPr>
            <w:tcW w:w="6647" w:type="dxa"/>
          </w:tcPr>
          <w:p w:rsidR="00E478D1" w:rsidRPr="00844126" w:rsidRDefault="00E478D1" w:rsidP="00B11BF1">
            <w:pPr>
              <w:jc w:val="both"/>
            </w:pPr>
            <w:r w:rsidRPr="00844126">
              <w:t xml:space="preserve">направления в </w:t>
            </w:r>
            <w:r>
              <w:t>у</w:t>
            </w:r>
            <w:r w:rsidRPr="00844126">
              <w:t>правления Федерального казначейства по субъектам Российской Федерации Заявок уполномоченного органа на перечисление средств, необходимых для осуществления возврата (зачета, уточнения) акцизов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производимое на территории Российской Федерации, уплаченных до 1 января 2014 года.</w:t>
            </w:r>
          </w:p>
        </w:tc>
        <w:tc>
          <w:tcPr>
            <w:tcW w:w="3556" w:type="dxa"/>
            <w:gridSpan w:val="2"/>
          </w:tcPr>
          <w:p w:rsidR="00E478D1" w:rsidRPr="00844126" w:rsidRDefault="00E478D1" w:rsidP="00B11BF1">
            <w:r w:rsidRPr="00844126">
              <w:t>Межрегиональное операционное УФК</w:t>
            </w:r>
          </w:p>
        </w:tc>
        <w:tc>
          <w:tcPr>
            <w:tcW w:w="3214" w:type="dxa"/>
          </w:tcPr>
          <w:p w:rsidR="00E478D1" w:rsidRDefault="00E478D1" w:rsidP="00B11BF1">
            <w:pPr>
              <w:rPr>
                <w:i/>
              </w:rPr>
            </w:pPr>
            <w:r w:rsidRPr="00844126">
              <w:t>Совместное письмо Минфина России и Федерального казначейства от 28.05.2014 № 02-08</w:t>
            </w:r>
            <w:r>
              <w:t>-05/25582 / № 42-7.4-05/5.4-327;</w:t>
            </w:r>
            <w:r w:rsidRPr="00844126">
              <w:rPr>
                <w:i/>
              </w:rPr>
              <w:t xml:space="preserve"> </w:t>
            </w:r>
          </w:p>
          <w:p w:rsidR="00E478D1" w:rsidRPr="00844126" w:rsidRDefault="00E478D1" w:rsidP="00B11BF1">
            <w:r w:rsidRPr="00844126">
              <w:t>Письмо Федерального казначейства от 06.06.2014 № 42-7.4-05/5.4-359</w:t>
            </w:r>
          </w:p>
        </w:tc>
      </w:tr>
      <w:tr w:rsidR="00E478D1" w:rsidRPr="00844126" w:rsidTr="00B11BF1">
        <w:tc>
          <w:tcPr>
            <w:tcW w:w="2240" w:type="dxa"/>
            <w:vMerge w:val="restart"/>
          </w:tcPr>
          <w:p w:rsidR="00E478D1" w:rsidRPr="00844126" w:rsidRDefault="00E478D1" w:rsidP="00B11BF1">
            <w:pPr>
              <w:jc w:val="center"/>
              <w:rPr>
                <w:i/>
                <w:iCs/>
              </w:rPr>
            </w:pPr>
            <w:r w:rsidRPr="00844126">
              <w:rPr>
                <w:i/>
                <w:iCs/>
              </w:rPr>
              <w:t>24</w:t>
            </w:r>
            <w:r w:rsidRPr="00844126">
              <w:rPr>
                <w:i/>
                <w:iCs/>
                <w:lang w:val="en-US"/>
              </w:rPr>
              <w:t xml:space="preserve"> </w:t>
            </w:r>
            <w:r w:rsidRPr="00844126">
              <w:rPr>
                <w:i/>
                <w:iCs/>
              </w:rPr>
              <w:t xml:space="preserve">декабря </w:t>
            </w:r>
            <w:smartTag w:uri="urn:schemas-microsoft-com:office:smarttags" w:element="metricconverter">
              <w:smartTagPr>
                <w:attr w:name="ProductID" w:val="2014 г"/>
              </w:smartTagPr>
              <w:r w:rsidRPr="00844126">
                <w:rPr>
                  <w:i/>
                  <w:iCs/>
                </w:rPr>
                <w:t>2014 г</w:t>
              </w:r>
            </w:smartTag>
            <w:r w:rsidRPr="00844126">
              <w:rPr>
                <w:i/>
                <w:iCs/>
              </w:rPr>
              <w:t>.</w:t>
            </w:r>
          </w:p>
        </w:tc>
        <w:tc>
          <w:tcPr>
            <w:tcW w:w="6647" w:type="dxa"/>
          </w:tcPr>
          <w:p w:rsidR="00E478D1" w:rsidRPr="00844126" w:rsidRDefault="00E478D1" w:rsidP="00B11BF1">
            <w:r w:rsidRPr="00844126">
              <w:rPr>
                <w:b/>
                <w:bCs/>
              </w:rPr>
              <w:t xml:space="preserve">Последний день </w:t>
            </w:r>
          </w:p>
        </w:tc>
        <w:tc>
          <w:tcPr>
            <w:tcW w:w="3556" w:type="dxa"/>
            <w:gridSpan w:val="2"/>
          </w:tcPr>
          <w:p w:rsidR="00E478D1" w:rsidRPr="00844126" w:rsidRDefault="00E478D1" w:rsidP="00B11BF1"/>
        </w:tc>
        <w:tc>
          <w:tcPr>
            <w:tcW w:w="3214" w:type="dxa"/>
          </w:tcPr>
          <w:p w:rsidR="00E478D1" w:rsidRPr="00844126" w:rsidRDefault="00E478D1" w:rsidP="00B11BF1"/>
        </w:tc>
      </w:tr>
      <w:tr w:rsidR="00E478D1" w:rsidRPr="00844126" w:rsidTr="00B11BF1">
        <w:tc>
          <w:tcPr>
            <w:tcW w:w="2240" w:type="dxa"/>
            <w:vMerge/>
            <w:vAlign w:val="center"/>
          </w:tcPr>
          <w:p w:rsidR="00E478D1" w:rsidRPr="00844126" w:rsidRDefault="00E478D1" w:rsidP="00B11BF1">
            <w:pPr>
              <w:rPr>
                <w:i/>
                <w:iCs/>
              </w:rPr>
            </w:pPr>
          </w:p>
        </w:tc>
        <w:tc>
          <w:tcPr>
            <w:tcW w:w="6647" w:type="dxa"/>
          </w:tcPr>
          <w:p w:rsidR="00E478D1" w:rsidRPr="00516B3A" w:rsidRDefault="00E478D1" w:rsidP="00891185">
            <w:pPr>
              <w:jc w:val="both"/>
            </w:pPr>
            <w:r w:rsidRPr="00516B3A">
              <w:t>перечисления остатков средств, поступающих во временное распоряжение федеральных казенных учреждений, остатков средств федеральных бюджетных, автономных учреждений, федеральных государственных унитарных предприятий</w:t>
            </w:r>
            <w:r>
              <w:t>,</w:t>
            </w:r>
            <w:r w:rsidRPr="00516B3A">
              <w:t xml:space="preserve"> средств Государственной компании «Российские автомобильные дороги» </w:t>
            </w:r>
            <w:r>
              <w:t xml:space="preserve">(далее – неучастники бюджетного процесса) </w:t>
            </w:r>
            <w:r w:rsidRPr="00516B3A">
              <w:t>со счетов,  открытых территориальным органам Федерального казначейства на балансовых счетах  № 40302 «Средства, поступающие во временное распоряжение» (далее – счет № 40302) и № 40501 «Счета организаций, находящихся в федеральной собственности. Финансовые организации» (далее – счет № 40501), на счет, открытый Федеральному казначейству на балансовом счете № 40105 «Средства федерального бюджета» (далее – счет № 40105);</w:t>
            </w:r>
          </w:p>
        </w:tc>
        <w:tc>
          <w:tcPr>
            <w:tcW w:w="3556" w:type="dxa"/>
            <w:gridSpan w:val="2"/>
          </w:tcPr>
          <w:p w:rsidR="00E478D1" w:rsidRPr="00516B3A" w:rsidRDefault="00E478D1" w:rsidP="00B11BF1">
            <w:r w:rsidRPr="00516B3A">
              <w:t>Территориальные органы  Федерального казначейства</w:t>
            </w:r>
          </w:p>
        </w:tc>
        <w:tc>
          <w:tcPr>
            <w:tcW w:w="3214" w:type="dxa"/>
          </w:tcPr>
          <w:p w:rsidR="00E478D1" w:rsidRPr="00516B3A" w:rsidRDefault="00E478D1" w:rsidP="00B11BF1">
            <w:r w:rsidRPr="00516B3A">
              <w:t xml:space="preserve">Указание Центрального банка Российской Федерации (далее – Банк России) от 29.01.2010           № 2390-У;  </w:t>
            </w:r>
          </w:p>
          <w:p w:rsidR="00E478D1" w:rsidRPr="00516B3A" w:rsidRDefault="00E478D1" w:rsidP="00B11BF1">
            <w:r w:rsidRPr="00516B3A">
              <w:t>Приказ Минфина России от 14.07.2010 № 71н;</w:t>
            </w:r>
          </w:p>
          <w:p w:rsidR="00E478D1" w:rsidRPr="00516B3A" w:rsidRDefault="00E478D1" w:rsidP="00B11BF1">
            <w:r w:rsidRPr="00516B3A">
              <w:t>Приказ Минфина России от 23.12.2013 №131н</w:t>
            </w:r>
          </w:p>
          <w:p w:rsidR="00E478D1" w:rsidRPr="00516B3A" w:rsidRDefault="00E478D1" w:rsidP="00B11BF1"/>
        </w:tc>
      </w:tr>
      <w:tr w:rsidR="00E478D1" w:rsidRPr="00844126" w:rsidTr="00B11BF1">
        <w:tc>
          <w:tcPr>
            <w:tcW w:w="2240" w:type="dxa"/>
            <w:vMerge/>
            <w:vAlign w:val="center"/>
          </w:tcPr>
          <w:p w:rsidR="00E478D1" w:rsidRPr="00844126" w:rsidRDefault="00E478D1" w:rsidP="00B11BF1">
            <w:pPr>
              <w:rPr>
                <w:i/>
                <w:iCs/>
              </w:rPr>
            </w:pPr>
          </w:p>
        </w:tc>
        <w:tc>
          <w:tcPr>
            <w:tcW w:w="6647" w:type="dxa"/>
          </w:tcPr>
          <w:p w:rsidR="00E478D1" w:rsidRPr="00516B3A" w:rsidRDefault="00E478D1" w:rsidP="00B11BF1">
            <w:pPr>
              <w:jc w:val="both"/>
              <w:rPr>
                <w:bCs/>
              </w:rPr>
            </w:pPr>
            <w:r w:rsidRPr="00516B3A">
              <w:t xml:space="preserve">представления в территориальные органы Федерального казначейства Уведомлений об уточнении вида и принадлежности платежей (код формы по КФД 0531809) (далее – Уведомление об уточнении), ошибочно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 для их уточнения </w:t>
            </w:r>
            <w:r w:rsidRPr="00516B3A">
              <w:rPr>
                <w:b/>
              </w:rPr>
              <w:t>в текущем финансовом году</w:t>
            </w:r>
            <w:r w:rsidRPr="00516B3A">
              <w:t>;</w:t>
            </w:r>
          </w:p>
        </w:tc>
        <w:tc>
          <w:tcPr>
            <w:tcW w:w="3556" w:type="dxa"/>
            <w:gridSpan w:val="2"/>
          </w:tcPr>
          <w:p w:rsidR="00E478D1" w:rsidRPr="00516B3A" w:rsidRDefault="00E478D1" w:rsidP="00B11BF1">
            <w:r w:rsidRPr="00516B3A">
              <w:t xml:space="preserve">Администраторы доходов бюджетов </w:t>
            </w:r>
          </w:p>
        </w:tc>
        <w:tc>
          <w:tcPr>
            <w:tcW w:w="3214" w:type="dxa"/>
          </w:tcPr>
          <w:p w:rsidR="00E478D1" w:rsidRPr="00516B3A" w:rsidRDefault="00E478D1" w:rsidP="00B11BF1">
            <w:r w:rsidRPr="00516B3A">
              <w:t>п.19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утвержденного приказом Минфина России от 18.12.2013 № 125н (далее – Порядок № 125н)</w:t>
            </w:r>
          </w:p>
        </w:tc>
      </w:tr>
      <w:tr w:rsidR="00E478D1" w:rsidRPr="00844126" w:rsidTr="00B11BF1">
        <w:tc>
          <w:tcPr>
            <w:tcW w:w="2240" w:type="dxa"/>
            <w:vMerge/>
            <w:vAlign w:val="center"/>
          </w:tcPr>
          <w:p w:rsidR="00E478D1" w:rsidRPr="00844126" w:rsidRDefault="00E478D1" w:rsidP="00B11BF1">
            <w:pPr>
              <w:rPr>
                <w:i/>
                <w:iCs/>
              </w:rPr>
            </w:pPr>
          </w:p>
        </w:tc>
        <w:tc>
          <w:tcPr>
            <w:tcW w:w="6647" w:type="dxa"/>
          </w:tcPr>
          <w:p w:rsidR="00E478D1" w:rsidRPr="00516B3A" w:rsidRDefault="00E478D1" w:rsidP="00B11BF1">
            <w:pPr>
              <w:jc w:val="both"/>
            </w:pPr>
            <w:r w:rsidRPr="00516B3A">
              <w:t>доведения объемов финансирования до получателей средств бюджета Союзного государства;</w:t>
            </w:r>
          </w:p>
        </w:tc>
        <w:tc>
          <w:tcPr>
            <w:tcW w:w="3556" w:type="dxa"/>
            <w:gridSpan w:val="2"/>
          </w:tcPr>
          <w:p w:rsidR="00E478D1" w:rsidRPr="00516B3A" w:rsidRDefault="00E478D1" w:rsidP="00B11BF1">
            <w:r w:rsidRPr="00516B3A">
              <w:t>Главные распорядители (распорядители) средств Союзного государства</w:t>
            </w:r>
          </w:p>
        </w:tc>
        <w:tc>
          <w:tcPr>
            <w:tcW w:w="3214" w:type="dxa"/>
          </w:tcPr>
          <w:p w:rsidR="00E478D1" w:rsidRPr="00516B3A" w:rsidRDefault="00E478D1" w:rsidP="00B11BF1">
            <w:r w:rsidRPr="00516B3A">
              <w:t>п.2 Распоряжения Государственного секретаря Союзного государства от 20.11.2014 № 50 (далее – РГС № 50)</w:t>
            </w:r>
          </w:p>
        </w:tc>
      </w:tr>
      <w:tr w:rsidR="00E478D1" w:rsidRPr="00844126" w:rsidTr="00B11BF1">
        <w:tc>
          <w:tcPr>
            <w:tcW w:w="2240" w:type="dxa"/>
            <w:vMerge/>
            <w:vAlign w:val="center"/>
          </w:tcPr>
          <w:p w:rsidR="00E478D1" w:rsidRPr="00844126" w:rsidRDefault="00E478D1" w:rsidP="00B11BF1">
            <w:pPr>
              <w:rPr>
                <w:i/>
                <w:iCs/>
              </w:rPr>
            </w:pPr>
          </w:p>
        </w:tc>
        <w:tc>
          <w:tcPr>
            <w:tcW w:w="6647" w:type="dxa"/>
          </w:tcPr>
          <w:p w:rsidR="00E478D1" w:rsidRPr="00516B3A" w:rsidRDefault="00E478D1" w:rsidP="00B11BF1">
            <w:pPr>
              <w:jc w:val="both"/>
            </w:pPr>
            <w:r w:rsidRPr="00516B3A">
              <w:t>принятия денежных обязательств получателями средств бюджета Союзного государства (заключение с поставщиками продукции (работ, услуг) договоров (контрактов), подлежащих оплате за счет средств бюджета Союзного государства на 2014 год).</w:t>
            </w:r>
          </w:p>
        </w:tc>
        <w:tc>
          <w:tcPr>
            <w:tcW w:w="3556" w:type="dxa"/>
            <w:gridSpan w:val="2"/>
          </w:tcPr>
          <w:p w:rsidR="00E478D1" w:rsidRPr="00516B3A" w:rsidRDefault="00E478D1" w:rsidP="00B11BF1">
            <w:r w:rsidRPr="00516B3A">
              <w:t>Получатели средств бюджета Союзного государства</w:t>
            </w:r>
          </w:p>
        </w:tc>
        <w:tc>
          <w:tcPr>
            <w:tcW w:w="3214" w:type="dxa"/>
          </w:tcPr>
          <w:p w:rsidR="00E478D1" w:rsidRPr="00516B3A" w:rsidRDefault="00E478D1" w:rsidP="00B11BF1">
            <w:r w:rsidRPr="00516B3A">
              <w:t>п. 3 РГС № 50</w:t>
            </w:r>
          </w:p>
        </w:tc>
      </w:tr>
      <w:tr w:rsidR="00E478D1" w:rsidRPr="00844126" w:rsidTr="00B11BF1">
        <w:tc>
          <w:tcPr>
            <w:tcW w:w="2240" w:type="dxa"/>
            <w:vMerge w:val="restart"/>
          </w:tcPr>
          <w:p w:rsidR="00E478D1" w:rsidRPr="00844126" w:rsidRDefault="00E478D1" w:rsidP="00B11BF1">
            <w:pPr>
              <w:jc w:val="center"/>
              <w:rPr>
                <w:i/>
                <w:iCs/>
              </w:rPr>
            </w:pPr>
            <w:r w:rsidRPr="00844126">
              <w:rPr>
                <w:i/>
                <w:iCs/>
                <w:lang w:val="en-US"/>
              </w:rPr>
              <w:t xml:space="preserve">25 </w:t>
            </w:r>
            <w:r w:rsidRPr="00844126">
              <w:rPr>
                <w:i/>
                <w:iCs/>
              </w:rPr>
              <w:t>декабря 2014 г.</w:t>
            </w:r>
          </w:p>
        </w:tc>
        <w:tc>
          <w:tcPr>
            <w:tcW w:w="6647" w:type="dxa"/>
          </w:tcPr>
          <w:p w:rsidR="00E478D1" w:rsidRPr="00844126" w:rsidRDefault="00E478D1" w:rsidP="00B11BF1">
            <w:pPr>
              <w:rPr>
                <w:b/>
                <w:bCs/>
              </w:rPr>
            </w:pPr>
            <w:r w:rsidRPr="00844126">
              <w:rPr>
                <w:b/>
                <w:bCs/>
              </w:rPr>
              <w:t xml:space="preserve">Последний день </w:t>
            </w:r>
          </w:p>
        </w:tc>
        <w:tc>
          <w:tcPr>
            <w:tcW w:w="3556" w:type="dxa"/>
            <w:gridSpan w:val="2"/>
          </w:tcPr>
          <w:p w:rsidR="00E478D1" w:rsidRPr="00844126" w:rsidRDefault="00E478D1" w:rsidP="00B11BF1"/>
        </w:tc>
        <w:tc>
          <w:tcPr>
            <w:tcW w:w="3214" w:type="dxa"/>
          </w:tcPr>
          <w:p w:rsidR="00E478D1" w:rsidRPr="00844126" w:rsidRDefault="00E478D1" w:rsidP="00B11BF1"/>
        </w:tc>
      </w:tr>
      <w:tr w:rsidR="00E478D1" w:rsidRPr="00844126" w:rsidTr="00B11BF1">
        <w:trPr>
          <w:trHeight w:val="1908"/>
        </w:trPr>
        <w:tc>
          <w:tcPr>
            <w:tcW w:w="2240" w:type="dxa"/>
            <w:vMerge/>
            <w:vAlign w:val="center"/>
          </w:tcPr>
          <w:p w:rsidR="00E478D1" w:rsidRPr="00844126" w:rsidRDefault="00E478D1" w:rsidP="00B11BF1">
            <w:pPr>
              <w:rPr>
                <w:i/>
                <w:iCs/>
              </w:rPr>
            </w:pPr>
          </w:p>
        </w:tc>
        <w:tc>
          <w:tcPr>
            <w:tcW w:w="6647" w:type="dxa"/>
          </w:tcPr>
          <w:p w:rsidR="00E478D1" w:rsidRPr="00844126" w:rsidRDefault="00E478D1" w:rsidP="00B11BF1">
            <w:pPr>
              <w:jc w:val="both"/>
            </w:pPr>
            <w:r w:rsidRPr="00844126">
              <w:t>внесения изменений в сводную бюджетную роспись федерального бюджета и лимиты бюджетных обязательств текущего финансового года, за исключением изменений по принятым после 25 ноября текущего финансового года нормативным правовым актам  Российской Федерации и в связи с исполнением судебных актов, предусматривающих обращение взыскания на средства федерального бюджета;</w:t>
            </w:r>
          </w:p>
        </w:tc>
        <w:tc>
          <w:tcPr>
            <w:tcW w:w="3556" w:type="dxa"/>
            <w:gridSpan w:val="2"/>
          </w:tcPr>
          <w:p w:rsidR="00E478D1" w:rsidRPr="00844126" w:rsidRDefault="00E478D1" w:rsidP="00B11BF1">
            <w:r w:rsidRPr="00516B3A">
              <w:t>Минфин России</w:t>
            </w:r>
          </w:p>
        </w:tc>
        <w:tc>
          <w:tcPr>
            <w:tcW w:w="3214" w:type="dxa"/>
          </w:tcPr>
          <w:p w:rsidR="00E478D1" w:rsidRPr="00844126" w:rsidRDefault="00E478D1" w:rsidP="00B11BF1">
            <w:r w:rsidRPr="00844126">
              <w:t>п. 11.7 Порядка № 159н</w:t>
            </w:r>
          </w:p>
        </w:tc>
      </w:tr>
      <w:tr w:rsidR="00E478D1" w:rsidRPr="00844126" w:rsidTr="00B11BF1">
        <w:trPr>
          <w:trHeight w:val="1062"/>
        </w:trPr>
        <w:tc>
          <w:tcPr>
            <w:tcW w:w="2240" w:type="dxa"/>
            <w:vMerge/>
            <w:vAlign w:val="center"/>
          </w:tcPr>
          <w:p w:rsidR="00E478D1" w:rsidRPr="00844126" w:rsidRDefault="00E478D1" w:rsidP="00B11BF1">
            <w:pPr>
              <w:rPr>
                <w:i/>
                <w:iCs/>
              </w:rPr>
            </w:pPr>
          </w:p>
        </w:tc>
        <w:tc>
          <w:tcPr>
            <w:tcW w:w="6647" w:type="dxa"/>
          </w:tcPr>
          <w:p w:rsidR="00E478D1" w:rsidRPr="00516B3A" w:rsidRDefault="00E478D1" w:rsidP="00B11BF1">
            <w:pPr>
              <w:jc w:val="both"/>
            </w:pPr>
            <w:r w:rsidRPr="00516B3A">
              <w:t xml:space="preserve">представления в Межрегиональное операционное УФК платежных документов на перечисление средств на открытые в подразделениях расчетной сети Банка России или кредитных организациях счета </w:t>
            </w:r>
            <w:r w:rsidRPr="00516B3A">
              <w:rPr>
                <w:b/>
                <w:bCs/>
              </w:rPr>
              <w:t>получателей средств федерального бюджета,</w:t>
            </w:r>
            <w:r w:rsidRPr="00516B3A">
              <w:t xml:space="preserve"> осуществляющих операции со средствами федерального бюджета на этих счетах в соответствии с бюджетным законодательством Российской Федерации, и (или) получателей средств федерального бюджета, находящихся за пределами Российской Федерации и получающих средства федерального бюджета в иностранной валюте (далее – иной получатель средств федерального бюджета).</w:t>
            </w:r>
          </w:p>
        </w:tc>
        <w:tc>
          <w:tcPr>
            <w:tcW w:w="3556" w:type="dxa"/>
            <w:gridSpan w:val="2"/>
          </w:tcPr>
          <w:p w:rsidR="00E478D1" w:rsidRPr="00516B3A" w:rsidRDefault="00E478D1" w:rsidP="00B11BF1">
            <w:r w:rsidRPr="00516B3A">
              <w:t>Главные распорядители (распорядители) средств федерального бюджета</w:t>
            </w:r>
          </w:p>
        </w:tc>
        <w:tc>
          <w:tcPr>
            <w:tcW w:w="3214" w:type="dxa"/>
          </w:tcPr>
          <w:p w:rsidR="00E478D1" w:rsidRPr="00516B3A" w:rsidRDefault="00E478D1" w:rsidP="00B11BF1">
            <w:r w:rsidRPr="00516B3A">
              <w:t>п. 2 Порядка № 56н</w:t>
            </w:r>
          </w:p>
        </w:tc>
      </w:tr>
      <w:tr w:rsidR="00E478D1" w:rsidRPr="00844126" w:rsidTr="00B11BF1">
        <w:trPr>
          <w:trHeight w:val="177"/>
        </w:trPr>
        <w:tc>
          <w:tcPr>
            <w:tcW w:w="2240" w:type="dxa"/>
            <w:vMerge w:val="restart"/>
          </w:tcPr>
          <w:p w:rsidR="00E478D1" w:rsidRPr="00844126" w:rsidRDefault="00E478D1" w:rsidP="00B11BF1">
            <w:pPr>
              <w:jc w:val="center"/>
              <w:rPr>
                <w:i/>
                <w:iCs/>
              </w:rPr>
            </w:pPr>
            <w:r w:rsidRPr="00844126">
              <w:rPr>
                <w:i/>
                <w:iCs/>
              </w:rPr>
              <w:t>26 декабря 2014 г.</w:t>
            </w:r>
          </w:p>
        </w:tc>
        <w:tc>
          <w:tcPr>
            <w:tcW w:w="6647" w:type="dxa"/>
          </w:tcPr>
          <w:p w:rsidR="00E478D1" w:rsidRPr="00516B3A" w:rsidRDefault="00E478D1" w:rsidP="00B11BF1">
            <w:pPr>
              <w:jc w:val="both"/>
            </w:pPr>
            <w:r w:rsidRPr="00516B3A">
              <w:rPr>
                <w:b/>
                <w:bCs/>
              </w:rPr>
              <w:t>Последний день</w:t>
            </w:r>
          </w:p>
        </w:tc>
        <w:tc>
          <w:tcPr>
            <w:tcW w:w="3556" w:type="dxa"/>
            <w:gridSpan w:val="2"/>
          </w:tcPr>
          <w:p w:rsidR="00E478D1" w:rsidRPr="00516B3A" w:rsidRDefault="00E478D1" w:rsidP="00B11BF1"/>
        </w:tc>
        <w:tc>
          <w:tcPr>
            <w:tcW w:w="3214" w:type="dxa"/>
          </w:tcPr>
          <w:p w:rsidR="00E478D1" w:rsidRPr="00516B3A" w:rsidRDefault="00E478D1" w:rsidP="00B11BF1"/>
        </w:tc>
      </w:tr>
      <w:tr w:rsidR="00E478D1" w:rsidRPr="00844126" w:rsidTr="00B11BF1">
        <w:trPr>
          <w:trHeight w:val="495"/>
        </w:trPr>
        <w:tc>
          <w:tcPr>
            <w:tcW w:w="2240" w:type="dxa"/>
            <w:vMerge/>
            <w:vAlign w:val="center"/>
          </w:tcPr>
          <w:p w:rsidR="00E478D1" w:rsidRPr="00844126" w:rsidRDefault="00E478D1" w:rsidP="00B11BF1">
            <w:pPr>
              <w:rPr>
                <w:i/>
                <w:iCs/>
              </w:rPr>
            </w:pPr>
          </w:p>
        </w:tc>
        <w:tc>
          <w:tcPr>
            <w:tcW w:w="6647" w:type="dxa"/>
          </w:tcPr>
          <w:p w:rsidR="00E478D1" w:rsidRPr="00516B3A" w:rsidRDefault="00E478D1" w:rsidP="00B11BF1">
            <w:pPr>
              <w:jc w:val="both"/>
              <w:rPr>
                <w:b/>
                <w:bCs/>
              </w:rPr>
            </w:pPr>
            <w:r w:rsidRPr="00516B3A">
              <w:t>представления в Межрегиональное операционное УФК расходных расписаний (код формы по КФД 0531722) (реестров расходных расписаний (код формы по КФД 0531723)) для доведения бюджетных ассигнований и (или) лимитов бюджетных обязательств  до распорядителей и получателей средств федерального бюджета;</w:t>
            </w:r>
          </w:p>
        </w:tc>
        <w:tc>
          <w:tcPr>
            <w:tcW w:w="3556" w:type="dxa"/>
            <w:gridSpan w:val="2"/>
          </w:tcPr>
          <w:p w:rsidR="00E478D1" w:rsidRPr="00516B3A" w:rsidRDefault="00E478D1" w:rsidP="00B11BF1">
            <w:pPr>
              <w:rPr>
                <w:sz w:val="28"/>
                <w:szCs w:val="28"/>
              </w:rPr>
            </w:pPr>
            <w:r w:rsidRPr="00516B3A">
              <w:t xml:space="preserve">Главные распорядители средств федерального бюджета </w:t>
            </w:r>
          </w:p>
        </w:tc>
        <w:tc>
          <w:tcPr>
            <w:tcW w:w="3214" w:type="dxa"/>
          </w:tcPr>
          <w:p w:rsidR="00E478D1" w:rsidRPr="00516B3A" w:rsidRDefault="00E478D1" w:rsidP="00B11BF1">
            <w:r w:rsidRPr="00516B3A">
              <w:t>п. 2 Порядка № 56н</w:t>
            </w:r>
          </w:p>
        </w:tc>
      </w:tr>
      <w:tr w:rsidR="00E478D1" w:rsidRPr="00844126" w:rsidTr="00B11BF1">
        <w:trPr>
          <w:trHeight w:val="1050"/>
        </w:trPr>
        <w:tc>
          <w:tcPr>
            <w:tcW w:w="2240" w:type="dxa"/>
            <w:vMerge/>
            <w:vAlign w:val="center"/>
          </w:tcPr>
          <w:p w:rsidR="00E478D1" w:rsidRPr="00844126" w:rsidRDefault="00E478D1" w:rsidP="00B11BF1">
            <w:pPr>
              <w:rPr>
                <w:i/>
                <w:iCs/>
              </w:rPr>
            </w:pPr>
          </w:p>
        </w:tc>
        <w:tc>
          <w:tcPr>
            <w:tcW w:w="6647" w:type="dxa"/>
          </w:tcPr>
          <w:p w:rsidR="00E478D1" w:rsidRPr="00516B3A" w:rsidRDefault="00E478D1" w:rsidP="00B11BF1">
            <w:pPr>
              <w:jc w:val="both"/>
            </w:pPr>
            <w:r w:rsidRPr="00516B3A">
              <w:t>использования средств федерального бюджета текущего финансового года получателями средств федерального бюджета со счетов, открытых им в подразделениях расчетной сети Банка России или кредитных организациях на балансовом счете № 40106 «Средства, выделенные из федерального бюджета» (далее – счет № 40106);</w:t>
            </w:r>
          </w:p>
        </w:tc>
        <w:tc>
          <w:tcPr>
            <w:tcW w:w="3556" w:type="dxa"/>
            <w:gridSpan w:val="2"/>
          </w:tcPr>
          <w:p w:rsidR="00E478D1" w:rsidRPr="00516B3A" w:rsidRDefault="00E478D1" w:rsidP="00B11BF1">
            <w:r w:rsidRPr="00516B3A">
              <w:t>Получатели средств федерального бюджета</w:t>
            </w:r>
          </w:p>
        </w:tc>
        <w:tc>
          <w:tcPr>
            <w:tcW w:w="3214" w:type="dxa"/>
          </w:tcPr>
          <w:p w:rsidR="00E478D1" w:rsidRPr="00516B3A" w:rsidRDefault="00E478D1" w:rsidP="00B11BF1">
            <w:r w:rsidRPr="00516B3A">
              <w:t>п. 6 Порядка № 56н</w:t>
            </w:r>
          </w:p>
        </w:tc>
      </w:tr>
      <w:tr w:rsidR="00E478D1" w:rsidRPr="00844126" w:rsidTr="00B11BF1">
        <w:trPr>
          <w:trHeight w:val="1050"/>
        </w:trPr>
        <w:tc>
          <w:tcPr>
            <w:tcW w:w="2240" w:type="dxa"/>
            <w:vMerge/>
            <w:vAlign w:val="center"/>
          </w:tcPr>
          <w:p w:rsidR="00E478D1" w:rsidRPr="00844126" w:rsidRDefault="00E478D1" w:rsidP="00B11BF1">
            <w:pPr>
              <w:rPr>
                <w:i/>
                <w:iCs/>
              </w:rPr>
            </w:pPr>
          </w:p>
        </w:tc>
        <w:tc>
          <w:tcPr>
            <w:tcW w:w="6647" w:type="dxa"/>
          </w:tcPr>
          <w:p w:rsidR="00E478D1" w:rsidRPr="00516B3A" w:rsidRDefault="00E478D1" w:rsidP="00EA468D">
            <w:pPr>
              <w:jc w:val="both"/>
            </w:pPr>
            <w:r w:rsidRPr="00516B3A">
              <w:t xml:space="preserve">открытия подразделениями Банка России </w:t>
            </w:r>
            <w:r>
              <w:t xml:space="preserve">территориальным органам Федерального казначейства </w:t>
            </w:r>
            <w:r w:rsidRPr="00516B3A">
              <w:t>на основании представленных ими документов</w:t>
            </w:r>
            <w:r w:rsidRPr="00516B3A">
              <w:rPr>
                <w:b/>
                <w:bCs/>
              </w:rPr>
              <w:t xml:space="preserve"> </w:t>
            </w:r>
            <w:r w:rsidRPr="00516B3A">
              <w:t>на балансовом счете № 40101 «Доходы, распределяемые органами Федерального казначейства между бюджетами бюджетной системы Российской Федерации» (далее – счет № 40101) с отличительным признаком «3» в четырнадцатом разряде номера лицевого счета;</w:t>
            </w:r>
          </w:p>
        </w:tc>
        <w:tc>
          <w:tcPr>
            <w:tcW w:w="3556" w:type="dxa"/>
            <w:gridSpan w:val="2"/>
          </w:tcPr>
          <w:p w:rsidR="00E478D1" w:rsidRDefault="00E478D1" w:rsidP="00B11BF1">
            <w:r>
              <w:t>Территориальные органы Федерального казначейства,</w:t>
            </w:r>
          </w:p>
          <w:p w:rsidR="00E478D1" w:rsidRPr="00516B3A" w:rsidRDefault="00E478D1" w:rsidP="00B11BF1">
            <w:r w:rsidRPr="00516B3A">
              <w:t>Российской Федерации,</w:t>
            </w:r>
          </w:p>
          <w:p w:rsidR="00E478D1" w:rsidRPr="00516B3A" w:rsidRDefault="00E478D1" w:rsidP="00B11BF1">
            <w:r w:rsidRPr="00516B3A">
              <w:t>ОПЕРУ-1 Банка России,</w:t>
            </w:r>
          </w:p>
          <w:p w:rsidR="00E478D1" w:rsidRPr="00516B3A" w:rsidRDefault="00E478D1" w:rsidP="00B11BF1">
            <w:r w:rsidRPr="00516B3A">
              <w:t>подразделения Банка России</w:t>
            </w:r>
          </w:p>
        </w:tc>
        <w:tc>
          <w:tcPr>
            <w:tcW w:w="3214" w:type="dxa"/>
          </w:tcPr>
          <w:p w:rsidR="00E478D1" w:rsidRPr="00516B3A" w:rsidRDefault="00E478D1" w:rsidP="00B11BF1">
            <w:r w:rsidRPr="00516B3A">
              <w:t>п. 1.3 Положения Минфина России и Банка России от 12.11.2008 № 127н /328-П</w:t>
            </w:r>
          </w:p>
          <w:p w:rsidR="00E478D1" w:rsidRPr="00516B3A" w:rsidRDefault="00E478D1" w:rsidP="00B11BF1"/>
        </w:tc>
      </w:tr>
      <w:tr w:rsidR="00E478D1" w:rsidRPr="00844126" w:rsidTr="00B11BF1">
        <w:trPr>
          <w:trHeight w:val="2543"/>
        </w:trPr>
        <w:tc>
          <w:tcPr>
            <w:tcW w:w="2240" w:type="dxa"/>
            <w:vMerge/>
            <w:vAlign w:val="center"/>
          </w:tcPr>
          <w:p w:rsidR="00E478D1" w:rsidRPr="00844126" w:rsidRDefault="00E478D1" w:rsidP="00B11BF1">
            <w:pPr>
              <w:rPr>
                <w:i/>
                <w:iCs/>
              </w:rPr>
            </w:pPr>
          </w:p>
        </w:tc>
        <w:tc>
          <w:tcPr>
            <w:tcW w:w="6647" w:type="dxa"/>
          </w:tcPr>
          <w:p w:rsidR="00E478D1" w:rsidRPr="00516B3A" w:rsidRDefault="00E478D1" w:rsidP="00B11BF1">
            <w:pPr>
              <w:jc w:val="both"/>
            </w:pPr>
            <w:r w:rsidRPr="00516B3A">
              <w:t>перечисления на открытый Межрегиональному операционному УФК счет № 40101 средств, необходимых для осуществления возврата (зачета, уточнения) акцизов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производимое на территории Российской Федерации, уплаченных до 1 января 2014 года.</w:t>
            </w:r>
          </w:p>
        </w:tc>
        <w:tc>
          <w:tcPr>
            <w:tcW w:w="3556" w:type="dxa"/>
            <w:gridSpan w:val="2"/>
          </w:tcPr>
          <w:p w:rsidR="00E478D1" w:rsidRPr="00516B3A" w:rsidRDefault="00E478D1" w:rsidP="00B11BF1">
            <w:r w:rsidRPr="00516B3A">
              <w:t>Управления Федерального казначейства по субъектам Российской федерации</w:t>
            </w:r>
          </w:p>
        </w:tc>
        <w:tc>
          <w:tcPr>
            <w:tcW w:w="3214" w:type="dxa"/>
          </w:tcPr>
          <w:p w:rsidR="00E478D1" w:rsidRPr="00516B3A" w:rsidRDefault="00E478D1" w:rsidP="00B11BF1">
            <w:pPr>
              <w:rPr>
                <w:i/>
              </w:rPr>
            </w:pPr>
            <w:r w:rsidRPr="00516B3A">
              <w:t>Совместное письмо Минфина России и Федерального казначейства от 28.05.2014 № 02-08-05/25582 / № 42-7.4-05/5.4-327;</w:t>
            </w:r>
            <w:r w:rsidRPr="00516B3A">
              <w:rPr>
                <w:i/>
              </w:rPr>
              <w:t xml:space="preserve"> </w:t>
            </w:r>
          </w:p>
          <w:p w:rsidR="00E478D1" w:rsidRPr="00516B3A" w:rsidRDefault="00E478D1" w:rsidP="00B11BF1">
            <w:r w:rsidRPr="00516B3A">
              <w:t>Письмо Федерального казначейства от 06.06.2014 № 42-7.4-05/5.4-359</w:t>
            </w:r>
          </w:p>
        </w:tc>
      </w:tr>
      <w:tr w:rsidR="00E478D1" w:rsidRPr="00844126" w:rsidTr="00B11BF1">
        <w:trPr>
          <w:trHeight w:val="171"/>
        </w:trPr>
        <w:tc>
          <w:tcPr>
            <w:tcW w:w="2240" w:type="dxa"/>
            <w:vMerge w:val="restart"/>
          </w:tcPr>
          <w:p w:rsidR="00E478D1" w:rsidRPr="00844126" w:rsidRDefault="00E478D1" w:rsidP="00B11BF1">
            <w:pPr>
              <w:jc w:val="center"/>
              <w:rPr>
                <w:i/>
                <w:iCs/>
              </w:rPr>
            </w:pPr>
            <w:r w:rsidRPr="00844126">
              <w:rPr>
                <w:i/>
                <w:iCs/>
              </w:rPr>
              <w:t>29 декабря 2014 г.</w:t>
            </w:r>
          </w:p>
        </w:tc>
        <w:tc>
          <w:tcPr>
            <w:tcW w:w="6647" w:type="dxa"/>
          </w:tcPr>
          <w:p w:rsidR="00E478D1" w:rsidRPr="00844126" w:rsidRDefault="00E478D1" w:rsidP="00B11BF1">
            <w:pPr>
              <w:jc w:val="both"/>
              <w:rPr>
                <w:b/>
                <w:bCs/>
              </w:rPr>
            </w:pPr>
            <w:r w:rsidRPr="00844126">
              <w:rPr>
                <w:b/>
                <w:bCs/>
              </w:rPr>
              <w:t>Последний день</w:t>
            </w:r>
          </w:p>
        </w:tc>
        <w:tc>
          <w:tcPr>
            <w:tcW w:w="3556" w:type="dxa"/>
            <w:gridSpan w:val="2"/>
          </w:tcPr>
          <w:p w:rsidR="00E478D1" w:rsidRPr="00844126" w:rsidRDefault="00E478D1" w:rsidP="00B11BF1"/>
        </w:tc>
        <w:tc>
          <w:tcPr>
            <w:tcW w:w="3214" w:type="dxa"/>
          </w:tcPr>
          <w:p w:rsidR="00E478D1" w:rsidRPr="00844126" w:rsidRDefault="00E478D1" w:rsidP="00B11BF1"/>
        </w:tc>
      </w:tr>
      <w:tr w:rsidR="00E478D1" w:rsidRPr="00844126" w:rsidTr="00B11BF1">
        <w:trPr>
          <w:trHeight w:val="171"/>
        </w:trPr>
        <w:tc>
          <w:tcPr>
            <w:tcW w:w="2240" w:type="dxa"/>
            <w:vMerge/>
            <w:vAlign w:val="center"/>
          </w:tcPr>
          <w:p w:rsidR="00E478D1" w:rsidRPr="00844126" w:rsidRDefault="00E478D1" w:rsidP="00B11BF1">
            <w:pPr>
              <w:rPr>
                <w:i/>
                <w:iCs/>
              </w:rPr>
            </w:pPr>
          </w:p>
        </w:tc>
        <w:tc>
          <w:tcPr>
            <w:tcW w:w="6647" w:type="dxa"/>
          </w:tcPr>
          <w:p w:rsidR="00E478D1" w:rsidRPr="00844126" w:rsidRDefault="00E478D1" w:rsidP="00EB0DE9">
            <w:pPr>
              <w:jc w:val="both"/>
            </w:pPr>
            <w:r w:rsidRPr="00844126">
              <w:t xml:space="preserve">представления в Федеральное казначейство Консолидированных заявок на перечисление </w:t>
            </w:r>
            <w:r>
              <w:t xml:space="preserve">остатков привлеченных </w:t>
            </w:r>
            <w:r w:rsidRPr="00844126">
              <w:t>средств со счета</w:t>
            </w:r>
            <w:r>
              <w:t xml:space="preserve"> № 40105</w:t>
            </w:r>
            <w:r w:rsidRPr="00844126">
              <w:t>, открытого Федеральному казначейству</w:t>
            </w:r>
            <w:r>
              <w:t>,</w:t>
            </w:r>
            <w:r w:rsidRPr="00844126">
              <w:t xml:space="preserve"> на счета </w:t>
            </w:r>
            <w:r>
              <w:t xml:space="preserve">№ 40302 и № 40501, открытые </w:t>
            </w:r>
            <w:r w:rsidRPr="00844126">
              <w:t>территориальны</w:t>
            </w:r>
            <w:r>
              <w:t>м</w:t>
            </w:r>
            <w:r w:rsidRPr="00844126">
              <w:t xml:space="preserve"> орган</w:t>
            </w:r>
            <w:r>
              <w:t>ам</w:t>
            </w:r>
            <w:r w:rsidRPr="00844126">
              <w:t xml:space="preserve"> Федерального казначейства;</w:t>
            </w:r>
          </w:p>
        </w:tc>
        <w:tc>
          <w:tcPr>
            <w:tcW w:w="3556" w:type="dxa"/>
            <w:gridSpan w:val="2"/>
          </w:tcPr>
          <w:p w:rsidR="00E478D1" w:rsidRPr="00844126" w:rsidRDefault="00E478D1" w:rsidP="00B11BF1">
            <w:r w:rsidRPr="00844126">
              <w:t>Территориальные органы  Федерального казначейства</w:t>
            </w:r>
          </w:p>
        </w:tc>
        <w:tc>
          <w:tcPr>
            <w:tcW w:w="3214" w:type="dxa"/>
          </w:tcPr>
          <w:p w:rsidR="00E478D1" w:rsidRDefault="00E478D1" w:rsidP="00B11BF1">
            <w:r w:rsidRPr="00F05133">
              <w:t>Приказ Федерального казначейства от 16.12.2010 № 352</w:t>
            </w:r>
            <w:r>
              <w:t>;</w:t>
            </w:r>
          </w:p>
          <w:p w:rsidR="00E478D1" w:rsidRPr="00844126" w:rsidRDefault="00E478D1" w:rsidP="00B11BF1">
            <w:r w:rsidRPr="00844126">
              <w:t>Приказ Федерального к</w:t>
            </w:r>
            <w:r>
              <w:t>азначейства от 30.12.2013 № 326</w:t>
            </w:r>
          </w:p>
        </w:tc>
      </w:tr>
      <w:tr w:rsidR="00E478D1" w:rsidRPr="00844126" w:rsidTr="00B11BF1">
        <w:trPr>
          <w:trHeight w:val="171"/>
        </w:trPr>
        <w:tc>
          <w:tcPr>
            <w:tcW w:w="2240" w:type="dxa"/>
            <w:vMerge/>
            <w:vAlign w:val="center"/>
          </w:tcPr>
          <w:p w:rsidR="00E478D1" w:rsidRPr="00844126" w:rsidRDefault="00E478D1" w:rsidP="00B11BF1">
            <w:pPr>
              <w:rPr>
                <w:i/>
                <w:iCs/>
              </w:rPr>
            </w:pPr>
          </w:p>
        </w:tc>
        <w:tc>
          <w:tcPr>
            <w:tcW w:w="6647" w:type="dxa"/>
          </w:tcPr>
          <w:p w:rsidR="00E478D1" w:rsidRPr="00C943EE" w:rsidRDefault="00E478D1" w:rsidP="00B11BF1">
            <w:pPr>
              <w:jc w:val="both"/>
            </w:pPr>
            <w:r w:rsidRPr="00844126">
              <w:t xml:space="preserve">представления в Межрегиональное операционное УФК расходных расписаний </w:t>
            </w:r>
            <w:r>
              <w:t xml:space="preserve">(код формы по КФД 0531722) </w:t>
            </w:r>
            <w:r w:rsidRPr="00844126">
              <w:t>для доведения бюджетных ассигнований до администраторов источников финансирования дефицита федерального бюджета;</w:t>
            </w:r>
          </w:p>
        </w:tc>
        <w:tc>
          <w:tcPr>
            <w:tcW w:w="3556" w:type="dxa"/>
            <w:gridSpan w:val="2"/>
          </w:tcPr>
          <w:p w:rsidR="00E478D1" w:rsidRPr="00844126" w:rsidRDefault="00E478D1" w:rsidP="00B11BF1">
            <w:r w:rsidRPr="00844126">
              <w:t xml:space="preserve">Главные администраторы источников финансирования дефицита федерального бюджета </w:t>
            </w:r>
          </w:p>
        </w:tc>
        <w:tc>
          <w:tcPr>
            <w:tcW w:w="3214" w:type="dxa"/>
          </w:tcPr>
          <w:p w:rsidR="00E478D1" w:rsidRPr="00844126" w:rsidRDefault="00E478D1" w:rsidP="00B11BF1">
            <w:r w:rsidRPr="00844126">
              <w:t>п. 2 Порядка № 56н</w:t>
            </w:r>
          </w:p>
        </w:tc>
      </w:tr>
      <w:tr w:rsidR="00E478D1" w:rsidRPr="00844126" w:rsidTr="00B11BF1">
        <w:trPr>
          <w:trHeight w:val="171"/>
        </w:trPr>
        <w:tc>
          <w:tcPr>
            <w:tcW w:w="2240" w:type="dxa"/>
            <w:vMerge/>
            <w:vAlign w:val="center"/>
          </w:tcPr>
          <w:p w:rsidR="00E478D1" w:rsidRPr="00844126" w:rsidRDefault="00E478D1" w:rsidP="00B11BF1">
            <w:pPr>
              <w:rPr>
                <w:i/>
                <w:iCs/>
              </w:rPr>
            </w:pPr>
          </w:p>
        </w:tc>
        <w:tc>
          <w:tcPr>
            <w:tcW w:w="6647" w:type="dxa"/>
          </w:tcPr>
          <w:p w:rsidR="00E478D1" w:rsidRPr="00844126" w:rsidRDefault="00E478D1" w:rsidP="00B11BF1">
            <w:pPr>
              <w:jc w:val="both"/>
            </w:pPr>
            <w:r w:rsidRPr="00844126">
              <w:t>представления в территориальные органы Федерального казначейства реестров на финансирование расходов бюджета Союзного государства для доведения объемов финансирования расходов до распорядителей и получателей средств бюджета Союзного государства;</w:t>
            </w:r>
          </w:p>
        </w:tc>
        <w:tc>
          <w:tcPr>
            <w:tcW w:w="3556" w:type="dxa"/>
            <w:gridSpan w:val="2"/>
          </w:tcPr>
          <w:p w:rsidR="00E478D1" w:rsidRPr="00844126" w:rsidRDefault="00E478D1" w:rsidP="00B11BF1">
            <w:r w:rsidRPr="00844126">
              <w:t>Главные распорядители (распорядители) средств бюджета Союзного государства</w:t>
            </w:r>
          </w:p>
        </w:tc>
        <w:tc>
          <w:tcPr>
            <w:tcW w:w="3214" w:type="dxa"/>
          </w:tcPr>
          <w:p w:rsidR="00E478D1" w:rsidRPr="00844126" w:rsidRDefault="00E478D1" w:rsidP="00B11BF1">
            <w:r w:rsidRPr="00844126">
              <w:t>п.4 РГС № 50</w:t>
            </w:r>
          </w:p>
        </w:tc>
      </w:tr>
      <w:tr w:rsidR="00E478D1" w:rsidRPr="00844126" w:rsidTr="00B11BF1">
        <w:trPr>
          <w:trHeight w:val="969"/>
        </w:trPr>
        <w:tc>
          <w:tcPr>
            <w:tcW w:w="2240" w:type="dxa"/>
            <w:vMerge/>
            <w:vAlign w:val="center"/>
          </w:tcPr>
          <w:p w:rsidR="00E478D1" w:rsidRPr="00844126" w:rsidRDefault="00E478D1" w:rsidP="00B11BF1">
            <w:pPr>
              <w:rPr>
                <w:i/>
                <w:iCs/>
              </w:rPr>
            </w:pPr>
          </w:p>
        </w:tc>
        <w:tc>
          <w:tcPr>
            <w:tcW w:w="6647" w:type="dxa"/>
          </w:tcPr>
          <w:p w:rsidR="00E478D1" w:rsidRPr="00844126" w:rsidRDefault="00E478D1" w:rsidP="00B11BF1">
            <w:pPr>
              <w:jc w:val="both"/>
            </w:pPr>
            <w:r w:rsidRPr="00844126">
              <w:t>представления в Межрегиональное операционное УФК платежных документов по платежам, осуществляемым в иностранной валюте, с датой валютирования не позднее 31 декабря 2014 г.;</w:t>
            </w:r>
          </w:p>
        </w:tc>
        <w:tc>
          <w:tcPr>
            <w:tcW w:w="3556" w:type="dxa"/>
            <w:gridSpan w:val="2"/>
          </w:tcPr>
          <w:p w:rsidR="00E478D1" w:rsidRPr="00844126" w:rsidRDefault="00E478D1" w:rsidP="00B11BF1">
            <w:pPr>
              <w:ind w:right="-108"/>
            </w:pPr>
            <w:r w:rsidRPr="00844126">
              <w:t>Главные распорядители средств федерального бюджета (главные администраторы источников финансирования дефицита федерального бюджета)</w:t>
            </w:r>
          </w:p>
        </w:tc>
        <w:tc>
          <w:tcPr>
            <w:tcW w:w="3214" w:type="dxa"/>
          </w:tcPr>
          <w:p w:rsidR="00E478D1" w:rsidRPr="00844126" w:rsidRDefault="00E478D1" w:rsidP="00B11BF1">
            <w:pPr>
              <w:ind w:right="-108"/>
            </w:pPr>
            <w:r w:rsidRPr="00844126">
              <w:t>п. 2 Порядка № 56н</w:t>
            </w:r>
          </w:p>
        </w:tc>
      </w:tr>
      <w:tr w:rsidR="00E478D1" w:rsidRPr="00844126" w:rsidTr="00B11BF1">
        <w:trPr>
          <w:trHeight w:val="1279"/>
        </w:trPr>
        <w:tc>
          <w:tcPr>
            <w:tcW w:w="2240" w:type="dxa"/>
            <w:vMerge/>
            <w:vAlign w:val="center"/>
          </w:tcPr>
          <w:p w:rsidR="00E478D1" w:rsidRPr="00844126" w:rsidRDefault="00E478D1" w:rsidP="00B11BF1">
            <w:pPr>
              <w:rPr>
                <w:i/>
                <w:iCs/>
              </w:rPr>
            </w:pPr>
          </w:p>
        </w:tc>
        <w:tc>
          <w:tcPr>
            <w:tcW w:w="6647" w:type="dxa"/>
          </w:tcPr>
          <w:p w:rsidR="00E478D1" w:rsidRPr="00844126" w:rsidRDefault="00E478D1" w:rsidP="00B11BF1">
            <w:pPr>
              <w:jc w:val="both"/>
            </w:pPr>
            <w:r w:rsidRPr="00844126">
              <w:t>представления в территориальные органы Федерального казначейства платежных и иных документов для осуществления операций по выплатам за счет наличных денег. При этом дата составления документа в поле «дата» платежного документа не должна быть позднее 29 декабря 2014 г.;</w:t>
            </w:r>
          </w:p>
        </w:tc>
        <w:tc>
          <w:tcPr>
            <w:tcW w:w="3556" w:type="dxa"/>
            <w:gridSpan w:val="2"/>
          </w:tcPr>
          <w:p w:rsidR="00E478D1" w:rsidRDefault="00E478D1" w:rsidP="00B11BF1">
            <w:r w:rsidRPr="00844126">
              <w:t>Получатели средств федерального бюджета (администраторы источников финансирования дефицита федерального бюджета)</w:t>
            </w:r>
            <w:r>
              <w:t xml:space="preserve">, </w:t>
            </w:r>
          </w:p>
          <w:p w:rsidR="00E478D1" w:rsidRPr="00844126" w:rsidRDefault="00E478D1" w:rsidP="00B11BF1">
            <w:r>
              <w:t>неучастники бюджетного процесса</w:t>
            </w:r>
          </w:p>
        </w:tc>
        <w:tc>
          <w:tcPr>
            <w:tcW w:w="3214" w:type="dxa"/>
          </w:tcPr>
          <w:p w:rsidR="00E478D1" w:rsidRPr="00844126" w:rsidRDefault="00E478D1" w:rsidP="00B11BF1">
            <w:r w:rsidRPr="00844126">
              <w:t>п. 3 Порядка № 56н</w:t>
            </w:r>
          </w:p>
        </w:tc>
      </w:tr>
      <w:tr w:rsidR="00E478D1" w:rsidRPr="00844126" w:rsidTr="00B11BF1">
        <w:trPr>
          <w:trHeight w:val="1277"/>
        </w:trPr>
        <w:tc>
          <w:tcPr>
            <w:tcW w:w="2240" w:type="dxa"/>
            <w:vMerge/>
            <w:vAlign w:val="center"/>
          </w:tcPr>
          <w:p w:rsidR="00E478D1" w:rsidRPr="00844126" w:rsidRDefault="00E478D1" w:rsidP="00B11BF1">
            <w:pPr>
              <w:rPr>
                <w:i/>
                <w:iCs/>
              </w:rPr>
            </w:pPr>
          </w:p>
        </w:tc>
        <w:tc>
          <w:tcPr>
            <w:tcW w:w="6647" w:type="dxa"/>
          </w:tcPr>
          <w:p w:rsidR="00E478D1" w:rsidRPr="00516B3A" w:rsidRDefault="00E478D1" w:rsidP="00B11BF1">
            <w:pPr>
              <w:jc w:val="both"/>
            </w:pPr>
            <w:r w:rsidRPr="00516B3A">
              <w:t>представления в территориальные органы Федерального казначейства Расшифровок сумм неиспользованных (внесенных через банкомат или пункт выдачи наличных денежных средств) средств, с указанием в поле «Вид операции» слова «неиспользованные»*;</w:t>
            </w:r>
          </w:p>
        </w:tc>
        <w:tc>
          <w:tcPr>
            <w:tcW w:w="3556" w:type="dxa"/>
            <w:gridSpan w:val="2"/>
          </w:tcPr>
          <w:p w:rsidR="00E478D1" w:rsidRPr="00516B3A" w:rsidRDefault="00E478D1" w:rsidP="00B11BF1">
            <w:r w:rsidRPr="00516B3A">
              <w:t xml:space="preserve">Получатели средств </w:t>
            </w:r>
            <w:r>
              <w:t xml:space="preserve">федерального </w:t>
            </w:r>
            <w:r w:rsidRPr="00516B3A">
              <w:t>бюджета,</w:t>
            </w:r>
          </w:p>
          <w:p w:rsidR="00E478D1" w:rsidRDefault="00E478D1" w:rsidP="00EA468D">
            <w:r w:rsidRPr="00516B3A">
              <w:t xml:space="preserve">федеральные бюджетные </w:t>
            </w:r>
            <w:r>
              <w:t>и</w:t>
            </w:r>
          </w:p>
          <w:p w:rsidR="00E478D1" w:rsidRDefault="00E478D1" w:rsidP="00EA468D">
            <w:r>
              <w:t>федеральные</w:t>
            </w:r>
            <w:r w:rsidRPr="00516B3A">
              <w:t xml:space="preserve"> автономные учреждения</w:t>
            </w:r>
          </w:p>
          <w:p w:rsidR="00E478D1" w:rsidRPr="00516B3A" w:rsidRDefault="00E478D1" w:rsidP="00EA468D"/>
        </w:tc>
        <w:tc>
          <w:tcPr>
            <w:tcW w:w="3214" w:type="dxa"/>
          </w:tcPr>
          <w:p w:rsidR="00E478D1" w:rsidRPr="00516B3A" w:rsidRDefault="00E478D1" w:rsidP="00B11BF1">
            <w:r w:rsidRPr="00516B3A">
              <w:t>п. 44 Правил обеспечения наличными деньгами организаций, лицевые счета которым открыты в территориальных органах Федерального казначейства,  утвержденных приказом Минфина России от 31.12.2014 № 199н (далее – Правила № 199н)</w:t>
            </w:r>
          </w:p>
        </w:tc>
      </w:tr>
      <w:tr w:rsidR="00E478D1" w:rsidRPr="00844126" w:rsidTr="00B11BF1">
        <w:trPr>
          <w:trHeight w:val="2161"/>
        </w:trPr>
        <w:tc>
          <w:tcPr>
            <w:tcW w:w="2240" w:type="dxa"/>
            <w:vMerge/>
            <w:vAlign w:val="center"/>
          </w:tcPr>
          <w:p w:rsidR="00E478D1" w:rsidRPr="00844126" w:rsidRDefault="00E478D1" w:rsidP="00B11BF1">
            <w:pPr>
              <w:rPr>
                <w:i/>
                <w:iCs/>
              </w:rPr>
            </w:pPr>
          </w:p>
        </w:tc>
        <w:tc>
          <w:tcPr>
            <w:tcW w:w="6647" w:type="dxa"/>
          </w:tcPr>
          <w:p w:rsidR="00E478D1" w:rsidRPr="00516B3A" w:rsidRDefault="00E478D1" w:rsidP="00B11BF1">
            <w:pPr>
              <w:jc w:val="both"/>
            </w:pPr>
            <w:r w:rsidRPr="00516B3A">
              <w:t>перечисления неиспользованных остатков средств на счетах, открытых территориальным органам  Федерального казначейства на балансовом счете № 40116 «</w:t>
            </w:r>
            <w:r w:rsidRPr="00C70806">
              <w:t>Средства для выдачи и внесения наличных денег и осуществления расчетов по отдельным операциям</w:t>
            </w:r>
            <w:r w:rsidRPr="00516B3A">
              <w:t>» (далее – счет № 4011</w:t>
            </w:r>
            <w:bookmarkStart w:id="0" w:name="_GoBack"/>
            <w:bookmarkEnd w:id="0"/>
            <w:r w:rsidRPr="00516B3A">
              <w:t>6), за вычетом суммы средств, которая будет использована получателями средств федерального бюджета (администраторами источников финансирования дефицита федерального бюджета, федеральными бюджетными учреждениями и федеральными автономными учреждениями) в три последних рабочих дня текущего финансового года, зарезервированных сумм на счетах № 40116, открытых для учета операций по обеспечению денежными средствами клиентов с использованием карт, на счета территориальных органов  Федерального казначейства в части:</w:t>
            </w:r>
          </w:p>
          <w:p w:rsidR="00E478D1" w:rsidRPr="00516B3A" w:rsidRDefault="00E478D1" w:rsidP="00B11BF1">
            <w:pPr>
              <w:numPr>
                <w:ilvl w:val="0"/>
                <w:numId w:val="18"/>
              </w:numPr>
              <w:jc w:val="both"/>
            </w:pPr>
            <w:r w:rsidRPr="00516B3A">
              <w:t xml:space="preserve">средств федерального бюджета – на счета № 40105; </w:t>
            </w:r>
          </w:p>
          <w:p w:rsidR="00E478D1" w:rsidRPr="00516B3A" w:rsidRDefault="00E478D1" w:rsidP="00B11BF1">
            <w:pPr>
              <w:numPr>
                <w:ilvl w:val="0"/>
                <w:numId w:val="18"/>
              </w:numPr>
              <w:jc w:val="both"/>
            </w:pPr>
            <w:r w:rsidRPr="00516B3A">
              <w:t>средств, поступающих во временное распоряжение федеральных казенных учреждений – на счета с признаком «1» в четырнадцатом разряде номера лицевого счета соответствующего управления Федерального казначейства по субъекту Российской Федерации, открытые на счете № 40302;</w:t>
            </w:r>
          </w:p>
          <w:p w:rsidR="00E478D1" w:rsidRPr="00516B3A" w:rsidRDefault="00E478D1" w:rsidP="00B11BF1">
            <w:pPr>
              <w:numPr>
                <w:ilvl w:val="0"/>
                <w:numId w:val="18"/>
              </w:numPr>
              <w:jc w:val="both"/>
            </w:pPr>
            <w:r w:rsidRPr="00516B3A">
              <w:t>средств федеральных бюджетных учреждений и федеральных автономных учреждений – на лицевые счета территориальных органов Федерального казначейства, открытые на счете № 40501**;</w:t>
            </w:r>
          </w:p>
        </w:tc>
        <w:tc>
          <w:tcPr>
            <w:tcW w:w="3556" w:type="dxa"/>
            <w:gridSpan w:val="2"/>
          </w:tcPr>
          <w:p w:rsidR="00E478D1" w:rsidRPr="00516B3A" w:rsidRDefault="00E478D1" w:rsidP="00B11BF1">
            <w:r w:rsidRPr="00516B3A">
              <w:t>Территориальные органы  Федерального казначейства</w:t>
            </w:r>
          </w:p>
        </w:tc>
        <w:tc>
          <w:tcPr>
            <w:tcW w:w="3214" w:type="dxa"/>
          </w:tcPr>
          <w:p w:rsidR="00E478D1" w:rsidRDefault="00E478D1" w:rsidP="00B11BF1">
            <w:r w:rsidRPr="00516B3A">
              <w:t>п. 5 Порядка № 56н</w:t>
            </w:r>
            <w:r>
              <w:t>,</w:t>
            </w:r>
          </w:p>
          <w:p w:rsidR="00E478D1" w:rsidRPr="00EA468D" w:rsidRDefault="00E478D1" w:rsidP="00EA468D">
            <w:r w:rsidRPr="00EA468D">
              <w:t>Положени</w:t>
            </w:r>
            <w:r>
              <w:t>е</w:t>
            </w:r>
            <w:r w:rsidRPr="00EA468D">
              <w:t xml:space="preserve"> Минфина России и Банка России от 12.11.2008 № 127н /328-П</w:t>
            </w:r>
          </w:p>
          <w:p w:rsidR="00E478D1" w:rsidRPr="00516B3A" w:rsidRDefault="00E478D1" w:rsidP="00B11BF1"/>
        </w:tc>
      </w:tr>
      <w:tr w:rsidR="00E478D1" w:rsidRPr="00844126" w:rsidTr="00B11BF1">
        <w:trPr>
          <w:trHeight w:val="1978"/>
        </w:trPr>
        <w:tc>
          <w:tcPr>
            <w:tcW w:w="2240" w:type="dxa"/>
            <w:vMerge/>
            <w:vAlign w:val="center"/>
          </w:tcPr>
          <w:p w:rsidR="00E478D1" w:rsidRPr="00844126" w:rsidRDefault="00E478D1" w:rsidP="00B11BF1">
            <w:pPr>
              <w:rPr>
                <w:i/>
                <w:iCs/>
              </w:rPr>
            </w:pPr>
          </w:p>
        </w:tc>
        <w:tc>
          <w:tcPr>
            <w:tcW w:w="6647" w:type="dxa"/>
          </w:tcPr>
          <w:p w:rsidR="00E478D1" w:rsidRPr="00516B3A" w:rsidRDefault="00E478D1" w:rsidP="00B11BF1">
            <w:pPr>
              <w:jc w:val="both"/>
            </w:pPr>
            <w:r w:rsidRPr="00516B3A">
              <w:t>перечисления на счета № 40105, открытые территориальным органам Федерального казначейства, неиспользованных остатков средств федерального бюджета со счета № 40106, с указанием в поле «Назначение платежа» платежного поручения суммы перечисляемого остатка средств федерального бюджета в рублях и копейках по кодам бюджетной классификации Российской Федерации;</w:t>
            </w:r>
          </w:p>
          <w:p w:rsidR="00E478D1" w:rsidRPr="00516B3A" w:rsidRDefault="00E478D1" w:rsidP="00B11BF1">
            <w:pPr>
              <w:jc w:val="both"/>
            </w:pPr>
          </w:p>
        </w:tc>
        <w:tc>
          <w:tcPr>
            <w:tcW w:w="3556" w:type="dxa"/>
            <w:gridSpan w:val="2"/>
          </w:tcPr>
          <w:p w:rsidR="00E478D1" w:rsidRPr="00844126" w:rsidRDefault="00E478D1" w:rsidP="00B11BF1">
            <w:r w:rsidRPr="00844126">
              <w:t>Получатели средств федерального бюджета</w:t>
            </w:r>
          </w:p>
        </w:tc>
        <w:tc>
          <w:tcPr>
            <w:tcW w:w="3214" w:type="dxa"/>
          </w:tcPr>
          <w:p w:rsidR="00E478D1" w:rsidRPr="00844126" w:rsidRDefault="00E478D1" w:rsidP="00B11BF1">
            <w:r w:rsidRPr="00844126">
              <w:t>п. 6 Порядка № 56н</w:t>
            </w:r>
          </w:p>
        </w:tc>
      </w:tr>
      <w:tr w:rsidR="00E478D1" w:rsidRPr="00844126" w:rsidTr="00B11BF1">
        <w:tc>
          <w:tcPr>
            <w:tcW w:w="2240" w:type="dxa"/>
            <w:vMerge/>
            <w:vAlign w:val="center"/>
          </w:tcPr>
          <w:p w:rsidR="00E478D1" w:rsidRPr="00844126" w:rsidRDefault="00E478D1" w:rsidP="00B11BF1">
            <w:pPr>
              <w:rPr>
                <w:i/>
                <w:iCs/>
              </w:rPr>
            </w:pPr>
          </w:p>
        </w:tc>
        <w:tc>
          <w:tcPr>
            <w:tcW w:w="6647" w:type="dxa"/>
          </w:tcPr>
          <w:p w:rsidR="00E478D1" w:rsidRPr="00516B3A" w:rsidRDefault="00E478D1" w:rsidP="00B11BF1">
            <w:pPr>
              <w:jc w:val="both"/>
            </w:pPr>
            <w:r w:rsidRPr="00516B3A">
              <w:t>перечисления остатков средств федерального бюджета в иностранной валюте за вычетом суммы средств, необходимой для осуществления кассовых выплат в последний рабочий день текущего финансового года, со своих счетов в кредитных организациях, расположенных на территории Российской Федерации, на соответствующие счета Межрегионального операционного УФК, с которых ранее перечислялись средства федерального бюджета, а также за вычетом средств в иностранной валюте, перечисленных Межрегиональным операционным УФК на счета, открытые Минфину России на счете № 40106 в уполномоченной кредитной организации или другой специализированной финансовой организации, выполняющей функции генерального агента (агента) Правительства Российской Федерации по обслуживанию долговых обязательств Российской Федерации,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очередного финансового года, с указанием в поле «Назначение платежа» платежного документа распределения перечисляемого остатка средств федерального бюджета по кодам бюджетной классификации Российской Федерации, а также номер лицевого счета, на котором подлежит отражению указанная операция;</w:t>
            </w:r>
          </w:p>
        </w:tc>
        <w:tc>
          <w:tcPr>
            <w:tcW w:w="3556" w:type="dxa"/>
            <w:gridSpan w:val="2"/>
          </w:tcPr>
          <w:p w:rsidR="00E478D1" w:rsidRDefault="00E478D1" w:rsidP="00B11BF1">
            <w:r w:rsidRPr="00844126">
              <w:t xml:space="preserve">Главные распорядители средств федерального бюджета, </w:t>
            </w:r>
          </w:p>
          <w:p w:rsidR="00E478D1" w:rsidRPr="00844126" w:rsidRDefault="00E478D1" w:rsidP="00B11BF1">
            <w:r w:rsidRPr="00844126">
              <w:t>главные администраторы источников финансирования дефицита федерального бюджета</w:t>
            </w:r>
          </w:p>
        </w:tc>
        <w:tc>
          <w:tcPr>
            <w:tcW w:w="3214" w:type="dxa"/>
          </w:tcPr>
          <w:p w:rsidR="00E478D1" w:rsidRPr="00844126" w:rsidRDefault="00E478D1" w:rsidP="00B11BF1">
            <w:r w:rsidRPr="00844126">
              <w:t>п. 9 Порядка № 56н</w:t>
            </w:r>
          </w:p>
        </w:tc>
      </w:tr>
      <w:tr w:rsidR="00E478D1" w:rsidRPr="00844126" w:rsidTr="00B11BF1">
        <w:trPr>
          <w:trHeight w:val="1456"/>
        </w:trPr>
        <w:tc>
          <w:tcPr>
            <w:tcW w:w="2240" w:type="dxa"/>
            <w:vMerge/>
            <w:vAlign w:val="center"/>
          </w:tcPr>
          <w:p w:rsidR="00E478D1" w:rsidRPr="00844126" w:rsidRDefault="00E478D1" w:rsidP="00B11BF1">
            <w:pPr>
              <w:rPr>
                <w:i/>
                <w:iCs/>
              </w:rPr>
            </w:pPr>
          </w:p>
        </w:tc>
        <w:tc>
          <w:tcPr>
            <w:tcW w:w="6647" w:type="dxa"/>
          </w:tcPr>
          <w:p w:rsidR="00E478D1" w:rsidRPr="00844126" w:rsidRDefault="00E478D1" w:rsidP="00B11BF1">
            <w:pPr>
              <w:jc w:val="both"/>
            </w:pPr>
            <w:r w:rsidRPr="00844126">
              <w:t xml:space="preserve">перечисления неиспользованных остатков средств федерального бюджета, направленных агентам Правительства Российской Федерации (далее – Агент) для погашения и обслуживания государственных ценных бумаг Российской Федерации и иных </w:t>
            </w:r>
            <w:r w:rsidRPr="00516B3A">
              <w:t>государственных долговых обязательств, на основании заключенных с Минфином России соглашений и договоров, на счет № 40105, с которого ранее перечислялись средства федерального</w:t>
            </w:r>
            <w:r w:rsidRPr="00844126">
              <w:t xml:space="preserve"> бюджета, за исключением суммы средств в валюте Российской Федерации, направленных Агентам для осуществления платежей кредиторам по обслуживанию и погашению государственных ценных бумаг Российской Федерации и иных долговых обязательств в первой декаде января 2015 года в соответствии с графиками, с указанием в поле «Назначение платежа» платежного поручения распределения перечисляемого остатка средств федерального бюджета текущего финансового года (в рублях и копейках) по кодам бюджетной классификации Российской Федерации в соответствии с целевым назначением полученных из федерального бюджета средств;</w:t>
            </w:r>
          </w:p>
        </w:tc>
        <w:tc>
          <w:tcPr>
            <w:tcW w:w="3556" w:type="dxa"/>
            <w:gridSpan w:val="2"/>
          </w:tcPr>
          <w:p w:rsidR="00E478D1" w:rsidRPr="00844126" w:rsidRDefault="00E478D1" w:rsidP="00B11BF1">
            <w:r w:rsidRPr="00844126">
              <w:t xml:space="preserve">Агенты </w:t>
            </w:r>
          </w:p>
        </w:tc>
        <w:tc>
          <w:tcPr>
            <w:tcW w:w="3214" w:type="dxa"/>
          </w:tcPr>
          <w:p w:rsidR="00E478D1" w:rsidRPr="00844126" w:rsidRDefault="00E478D1" w:rsidP="00B11BF1">
            <w:r w:rsidRPr="00844126">
              <w:t>п. 11 Порядка № 56н</w:t>
            </w:r>
          </w:p>
        </w:tc>
      </w:tr>
      <w:tr w:rsidR="00E478D1" w:rsidRPr="00844126" w:rsidTr="00B11BF1">
        <w:trPr>
          <w:trHeight w:val="2621"/>
        </w:trPr>
        <w:tc>
          <w:tcPr>
            <w:tcW w:w="2240" w:type="dxa"/>
            <w:vMerge/>
          </w:tcPr>
          <w:p w:rsidR="00E478D1" w:rsidRPr="00844126" w:rsidRDefault="00E478D1" w:rsidP="00B11BF1">
            <w:pPr>
              <w:rPr>
                <w:i/>
                <w:iCs/>
              </w:rPr>
            </w:pPr>
          </w:p>
        </w:tc>
        <w:tc>
          <w:tcPr>
            <w:tcW w:w="6647" w:type="dxa"/>
          </w:tcPr>
          <w:p w:rsidR="00E478D1" w:rsidRPr="00844126" w:rsidRDefault="00E478D1" w:rsidP="00B11BF1">
            <w:pPr>
              <w:jc w:val="both"/>
            </w:pPr>
            <w:r w:rsidRPr="00844126">
              <w:t xml:space="preserve">перечисления на счета </w:t>
            </w:r>
            <w:r w:rsidRPr="00516B3A">
              <w:t>№ 40101, открытые управлениям Федерального казначейства по субъектам Федерального казначейства, средств, необходимых для</w:t>
            </w:r>
            <w:r w:rsidRPr="00844126">
              <w:t xml:space="preserve"> осуществления возврата (зачета, уточнения) акцизов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производимое на территории Российской Федерации, уплаченных до 1 января 2014 года.</w:t>
            </w:r>
          </w:p>
        </w:tc>
        <w:tc>
          <w:tcPr>
            <w:tcW w:w="3556" w:type="dxa"/>
            <w:gridSpan w:val="2"/>
          </w:tcPr>
          <w:p w:rsidR="00E478D1" w:rsidRPr="00844126" w:rsidRDefault="00E478D1" w:rsidP="00B11BF1">
            <w:r w:rsidRPr="00844126">
              <w:t>Межрегиональное операционное УФК</w:t>
            </w:r>
          </w:p>
        </w:tc>
        <w:tc>
          <w:tcPr>
            <w:tcW w:w="3214" w:type="dxa"/>
          </w:tcPr>
          <w:p w:rsidR="00E478D1" w:rsidRDefault="00E478D1" w:rsidP="00B11BF1">
            <w:pPr>
              <w:rPr>
                <w:i/>
              </w:rPr>
            </w:pPr>
            <w:r w:rsidRPr="00844126">
              <w:t>Совместное письмо Минфина России и Федерального казначейства от 28.05.2014 № 02-08</w:t>
            </w:r>
            <w:r>
              <w:t>-05/25582 / № 42-7.4-05/5.4-327;</w:t>
            </w:r>
            <w:r w:rsidRPr="00844126">
              <w:rPr>
                <w:i/>
              </w:rPr>
              <w:t xml:space="preserve"> </w:t>
            </w:r>
          </w:p>
          <w:p w:rsidR="00E478D1" w:rsidRPr="00844126" w:rsidRDefault="00E478D1" w:rsidP="00B11BF1">
            <w:r w:rsidRPr="00844126">
              <w:t>Письмо Федерального казначейства от 06.06.2014 № 42-7.4-05/5.4-359</w:t>
            </w:r>
          </w:p>
        </w:tc>
      </w:tr>
      <w:tr w:rsidR="00E478D1" w:rsidRPr="00844126" w:rsidTr="00B11BF1">
        <w:trPr>
          <w:trHeight w:val="161"/>
        </w:trPr>
        <w:tc>
          <w:tcPr>
            <w:tcW w:w="2240" w:type="dxa"/>
            <w:vMerge w:val="restart"/>
          </w:tcPr>
          <w:p w:rsidR="00E478D1" w:rsidRPr="00844126" w:rsidRDefault="00E478D1" w:rsidP="00B11BF1">
            <w:pPr>
              <w:jc w:val="center"/>
              <w:rPr>
                <w:i/>
                <w:iCs/>
              </w:rPr>
            </w:pPr>
            <w:r w:rsidRPr="00844126">
              <w:rPr>
                <w:i/>
                <w:iCs/>
              </w:rPr>
              <w:t>30 декабря 2014 г.</w:t>
            </w:r>
          </w:p>
          <w:p w:rsidR="00E478D1" w:rsidRPr="00844126" w:rsidRDefault="00E478D1" w:rsidP="00B11BF1">
            <w:pPr>
              <w:jc w:val="center"/>
              <w:rPr>
                <w:i/>
                <w:iCs/>
              </w:rPr>
            </w:pPr>
          </w:p>
        </w:tc>
        <w:tc>
          <w:tcPr>
            <w:tcW w:w="6647" w:type="dxa"/>
          </w:tcPr>
          <w:p w:rsidR="00E478D1" w:rsidRPr="00844126" w:rsidRDefault="00E478D1" w:rsidP="00B11BF1">
            <w:pPr>
              <w:jc w:val="both"/>
              <w:rPr>
                <w:b/>
                <w:bCs/>
              </w:rPr>
            </w:pPr>
            <w:r w:rsidRPr="00844126">
              <w:rPr>
                <w:b/>
                <w:bCs/>
              </w:rPr>
              <w:t xml:space="preserve">Последний день </w:t>
            </w:r>
          </w:p>
        </w:tc>
        <w:tc>
          <w:tcPr>
            <w:tcW w:w="3556" w:type="dxa"/>
            <w:gridSpan w:val="2"/>
          </w:tcPr>
          <w:p w:rsidR="00E478D1" w:rsidRPr="00844126" w:rsidRDefault="00E478D1" w:rsidP="00B11BF1"/>
        </w:tc>
        <w:tc>
          <w:tcPr>
            <w:tcW w:w="3214" w:type="dxa"/>
          </w:tcPr>
          <w:p w:rsidR="00E478D1" w:rsidRPr="00844126" w:rsidRDefault="00E478D1" w:rsidP="00B11BF1"/>
        </w:tc>
      </w:tr>
      <w:tr w:rsidR="00E478D1" w:rsidRPr="00844126" w:rsidTr="00B11BF1">
        <w:trPr>
          <w:trHeight w:val="1677"/>
        </w:trPr>
        <w:tc>
          <w:tcPr>
            <w:tcW w:w="2240" w:type="dxa"/>
            <w:vMerge/>
            <w:vAlign w:val="center"/>
          </w:tcPr>
          <w:p w:rsidR="00E478D1" w:rsidRPr="00844126" w:rsidRDefault="00E478D1" w:rsidP="00B11BF1">
            <w:pPr>
              <w:rPr>
                <w:i/>
                <w:iCs/>
              </w:rPr>
            </w:pPr>
          </w:p>
        </w:tc>
        <w:tc>
          <w:tcPr>
            <w:tcW w:w="6647" w:type="dxa"/>
          </w:tcPr>
          <w:p w:rsidR="00E478D1" w:rsidRPr="00844126" w:rsidRDefault="00E478D1" w:rsidP="008D0A7B">
            <w:pPr>
              <w:jc w:val="both"/>
            </w:pPr>
            <w:r w:rsidRPr="00844126">
              <w:t xml:space="preserve">перечисления </w:t>
            </w:r>
            <w:r>
              <w:t xml:space="preserve">остатков </w:t>
            </w:r>
            <w:r w:rsidRPr="00844126">
              <w:t>средств со счета</w:t>
            </w:r>
            <w:r>
              <w:t xml:space="preserve"> № 40105</w:t>
            </w:r>
            <w:r w:rsidRPr="00844126">
              <w:t>, открытого Федеральному казначейству, на счета</w:t>
            </w:r>
            <w:r>
              <w:t xml:space="preserve"> № 40302 и № 40501, открытые</w:t>
            </w:r>
            <w:r w:rsidRPr="00844126">
              <w:t xml:space="preserve"> территориальны</w:t>
            </w:r>
            <w:r>
              <w:t>м</w:t>
            </w:r>
            <w:r w:rsidRPr="00844126">
              <w:t xml:space="preserve"> орган</w:t>
            </w:r>
            <w:r>
              <w:t>ам</w:t>
            </w:r>
            <w:r w:rsidRPr="00844126">
              <w:t xml:space="preserve"> Федерального казначейства, подлежащих возврату из федерального бюджета в соответствии с данными аналитического учета в рамках исполнения приказов Минфина</w:t>
            </w:r>
            <w:r>
              <w:t xml:space="preserve"> </w:t>
            </w:r>
            <w:r w:rsidRPr="00844126">
              <w:t>России от 14.07.2010 № 71н и от 23.12.2013 № 131н;</w:t>
            </w:r>
          </w:p>
        </w:tc>
        <w:tc>
          <w:tcPr>
            <w:tcW w:w="3556" w:type="dxa"/>
            <w:gridSpan w:val="2"/>
          </w:tcPr>
          <w:p w:rsidR="00E478D1" w:rsidRPr="00844126" w:rsidRDefault="00E478D1" w:rsidP="00B11BF1">
            <w:r w:rsidRPr="00844126">
              <w:t>Федеральное казначейство</w:t>
            </w:r>
          </w:p>
        </w:tc>
        <w:tc>
          <w:tcPr>
            <w:tcW w:w="3214" w:type="dxa"/>
          </w:tcPr>
          <w:p w:rsidR="00E478D1" w:rsidRPr="00F05133" w:rsidRDefault="00E478D1" w:rsidP="00B11BF1">
            <w:r w:rsidRPr="00F05133">
              <w:t xml:space="preserve">Приказ Минфина России от 14.07.2010 № 71н; </w:t>
            </w:r>
          </w:p>
          <w:p w:rsidR="00E478D1" w:rsidRDefault="00E478D1" w:rsidP="00B11BF1">
            <w:r w:rsidRPr="00F05133">
              <w:t>Приказ Федерального казначейства от 16.12.2010 № 352</w:t>
            </w:r>
            <w:r>
              <w:t>;</w:t>
            </w:r>
          </w:p>
          <w:p w:rsidR="00E478D1" w:rsidRDefault="00E478D1" w:rsidP="00B11BF1">
            <w:r w:rsidRPr="00844126">
              <w:t>Приказ Минфина России от 23.12.2013 № 131н;</w:t>
            </w:r>
          </w:p>
          <w:p w:rsidR="00E478D1" w:rsidRPr="00844126" w:rsidRDefault="00E478D1" w:rsidP="00B11BF1">
            <w:r w:rsidRPr="00844126">
              <w:t>Приказ Федерального казначейства от 30.12.2013 № 326;</w:t>
            </w:r>
          </w:p>
          <w:p w:rsidR="00E478D1" w:rsidRPr="00844126" w:rsidRDefault="00E478D1" w:rsidP="001C555F"/>
        </w:tc>
      </w:tr>
      <w:tr w:rsidR="00E478D1" w:rsidRPr="00844126" w:rsidTr="00B11BF1">
        <w:trPr>
          <w:trHeight w:val="1677"/>
        </w:trPr>
        <w:tc>
          <w:tcPr>
            <w:tcW w:w="2240" w:type="dxa"/>
            <w:vMerge/>
            <w:vAlign w:val="center"/>
          </w:tcPr>
          <w:p w:rsidR="00E478D1" w:rsidRPr="00844126" w:rsidRDefault="00E478D1" w:rsidP="00B11BF1">
            <w:pPr>
              <w:rPr>
                <w:i/>
                <w:iCs/>
              </w:rPr>
            </w:pPr>
          </w:p>
        </w:tc>
        <w:tc>
          <w:tcPr>
            <w:tcW w:w="6647" w:type="dxa"/>
          </w:tcPr>
          <w:p w:rsidR="00E478D1" w:rsidRPr="00844126" w:rsidRDefault="00E478D1" w:rsidP="00B11BF1">
            <w:pPr>
              <w:jc w:val="both"/>
            </w:pPr>
            <w:r w:rsidRPr="00844126">
              <w:t>доведения бюджетных данных до получателей средств федерального бюджета (администраторов источников финансирования дефицита федерального бюджета);</w:t>
            </w:r>
          </w:p>
        </w:tc>
        <w:tc>
          <w:tcPr>
            <w:tcW w:w="3556" w:type="dxa"/>
            <w:gridSpan w:val="2"/>
          </w:tcPr>
          <w:p w:rsidR="00E478D1" w:rsidRDefault="00E478D1" w:rsidP="00B11BF1">
            <w:r w:rsidRPr="00844126">
              <w:t xml:space="preserve">Главные распорядители (распорядители) средств федерального бюджета, </w:t>
            </w:r>
          </w:p>
          <w:p w:rsidR="00E478D1" w:rsidRPr="00844126" w:rsidRDefault="00E478D1" w:rsidP="00B11BF1">
            <w:r w:rsidRPr="00844126">
              <w:t xml:space="preserve">главные администраторы источников финансирования дефицита федерального бюджета </w:t>
            </w:r>
          </w:p>
        </w:tc>
        <w:tc>
          <w:tcPr>
            <w:tcW w:w="3214" w:type="dxa"/>
          </w:tcPr>
          <w:p w:rsidR="00E478D1" w:rsidRPr="00844126" w:rsidRDefault="00E478D1" w:rsidP="00B11BF1">
            <w:r w:rsidRPr="00844126">
              <w:t>п. 2 Порядка № 56н</w:t>
            </w:r>
          </w:p>
        </w:tc>
      </w:tr>
      <w:tr w:rsidR="00E478D1" w:rsidRPr="00844126" w:rsidTr="00B11BF1">
        <w:trPr>
          <w:trHeight w:val="353"/>
        </w:trPr>
        <w:tc>
          <w:tcPr>
            <w:tcW w:w="2240" w:type="dxa"/>
            <w:vMerge/>
            <w:vAlign w:val="center"/>
          </w:tcPr>
          <w:p w:rsidR="00E478D1" w:rsidRPr="00844126" w:rsidRDefault="00E478D1" w:rsidP="00B11BF1">
            <w:pPr>
              <w:rPr>
                <w:i/>
                <w:iCs/>
              </w:rPr>
            </w:pPr>
          </w:p>
        </w:tc>
        <w:tc>
          <w:tcPr>
            <w:tcW w:w="6647" w:type="dxa"/>
          </w:tcPr>
          <w:p w:rsidR="00E478D1" w:rsidRPr="00844126" w:rsidRDefault="00E478D1" w:rsidP="00B11BF1">
            <w:pPr>
              <w:jc w:val="both"/>
            </w:pPr>
            <w:r w:rsidRPr="00844126">
              <w:t>представления платежных документов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w:t>
            </w:r>
          </w:p>
          <w:p w:rsidR="00E478D1" w:rsidRPr="00844126" w:rsidRDefault="00E478D1" w:rsidP="00B11BF1">
            <w:pPr>
              <w:jc w:val="both"/>
            </w:pPr>
          </w:p>
        </w:tc>
        <w:tc>
          <w:tcPr>
            <w:tcW w:w="3556" w:type="dxa"/>
            <w:gridSpan w:val="2"/>
          </w:tcPr>
          <w:p w:rsidR="00E478D1" w:rsidRDefault="00E478D1" w:rsidP="00B11BF1">
            <w:r w:rsidRPr="00844126">
              <w:t xml:space="preserve">Главные распорядители средств федерального бюджета, </w:t>
            </w:r>
          </w:p>
          <w:p w:rsidR="00E478D1" w:rsidRPr="00844126" w:rsidRDefault="00E478D1" w:rsidP="00B11BF1">
            <w:r w:rsidRPr="00844126">
              <w:t>главные администраторы источников финансирования дефицита федерального бюджета (администраторы источников финансирования дефицита федерального бюджета с полномочиями главного администратора)</w:t>
            </w:r>
          </w:p>
        </w:tc>
        <w:tc>
          <w:tcPr>
            <w:tcW w:w="3214" w:type="dxa"/>
          </w:tcPr>
          <w:p w:rsidR="00E478D1" w:rsidRPr="00844126" w:rsidRDefault="00E478D1" w:rsidP="00B11BF1">
            <w:r w:rsidRPr="00844126">
              <w:t>п. 2 Порядка № 56н</w:t>
            </w:r>
          </w:p>
        </w:tc>
      </w:tr>
      <w:tr w:rsidR="00E478D1" w:rsidRPr="00844126" w:rsidTr="00B11BF1">
        <w:tc>
          <w:tcPr>
            <w:tcW w:w="2240" w:type="dxa"/>
            <w:vMerge/>
            <w:vAlign w:val="center"/>
          </w:tcPr>
          <w:p w:rsidR="00E478D1" w:rsidRPr="00844126" w:rsidRDefault="00E478D1" w:rsidP="00B11BF1">
            <w:pPr>
              <w:rPr>
                <w:i/>
                <w:iCs/>
              </w:rPr>
            </w:pPr>
          </w:p>
        </w:tc>
        <w:tc>
          <w:tcPr>
            <w:tcW w:w="6647" w:type="dxa"/>
          </w:tcPr>
          <w:p w:rsidR="00E478D1" w:rsidRPr="00844126" w:rsidRDefault="00E478D1" w:rsidP="00B11BF1">
            <w:pPr>
              <w:jc w:val="both"/>
            </w:pPr>
            <w:r w:rsidRPr="00844126">
              <w:t>представления платежных и иных документов, необходимых для подтверждения в установленном порядке принятых денежных обязательств, и последующего осуществления кассовых выплат из федерального бюджета. При этом дата платежного документа в поле «дата» не должна быть позднее 30 декабря 2014 года;</w:t>
            </w:r>
          </w:p>
        </w:tc>
        <w:tc>
          <w:tcPr>
            <w:tcW w:w="3556" w:type="dxa"/>
            <w:gridSpan w:val="2"/>
          </w:tcPr>
          <w:p w:rsidR="00E478D1" w:rsidRPr="00844126" w:rsidRDefault="00E478D1" w:rsidP="00B11BF1">
            <w:r w:rsidRPr="00844126">
              <w:t>Получатели средств федерального бюджета (администраторы источников финансирования дефицита федерального бюджета)</w:t>
            </w:r>
          </w:p>
        </w:tc>
        <w:tc>
          <w:tcPr>
            <w:tcW w:w="3214" w:type="dxa"/>
          </w:tcPr>
          <w:p w:rsidR="00E478D1" w:rsidRPr="00844126" w:rsidRDefault="00E478D1" w:rsidP="00B11BF1">
            <w:r w:rsidRPr="00844126">
              <w:t>п. 3 Порядка № 56н</w:t>
            </w:r>
          </w:p>
        </w:tc>
      </w:tr>
      <w:tr w:rsidR="00E478D1" w:rsidRPr="00844126" w:rsidTr="00B11BF1">
        <w:trPr>
          <w:trHeight w:val="636"/>
        </w:trPr>
        <w:tc>
          <w:tcPr>
            <w:tcW w:w="2240" w:type="dxa"/>
            <w:vMerge/>
            <w:vAlign w:val="center"/>
          </w:tcPr>
          <w:p w:rsidR="00E478D1" w:rsidRPr="00844126" w:rsidRDefault="00E478D1" w:rsidP="00B11BF1">
            <w:pPr>
              <w:rPr>
                <w:i/>
                <w:iCs/>
              </w:rPr>
            </w:pPr>
          </w:p>
        </w:tc>
        <w:tc>
          <w:tcPr>
            <w:tcW w:w="6647" w:type="dxa"/>
          </w:tcPr>
          <w:p w:rsidR="00E478D1" w:rsidRPr="00844126" w:rsidRDefault="00E478D1" w:rsidP="00B11BF1">
            <w:pPr>
              <w:jc w:val="both"/>
            </w:pPr>
            <w:r w:rsidRPr="00844126">
              <w:t>представления в территориальные органы Федерального казначейства Заявок на возврат, необходимых для осуществления возвратов плательщикам излишне уплаченных (взысканных) сумм, подлежащих возмещению сумм</w:t>
            </w:r>
            <w:r w:rsidRPr="00844126">
              <w:rPr>
                <w:b/>
                <w:bCs/>
              </w:rPr>
              <w:t xml:space="preserve"> </w:t>
            </w:r>
            <w:r w:rsidRPr="00844126">
              <w:t xml:space="preserve">(сумм процентов за несвоевременное осуществление возврата и сумм процентов, начисленных на излишне взысканные суммы) </w:t>
            </w:r>
            <w:r w:rsidRPr="00844126">
              <w:rPr>
                <w:b/>
              </w:rPr>
              <w:t>в текущем финансовом году</w:t>
            </w:r>
            <w:r w:rsidRPr="00844126">
              <w:t>;</w:t>
            </w:r>
          </w:p>
        </w:tc>
        <w:tc>
          <w:tcPr>
            <w:tcW w:w="3556" w:type="dxa"/>
            <w:gridSpan w:val="2"/>
          </w:tcPr>
          <w:p w:rsidR="00E478D1" w:rsidRPr="00516B3A" w:rsidRDefault="00E478D1" w:rsidP="00B11BF1">
            <w:r w:rsidRPr="00516B3A">
              <w:t xml:space="preserve">Администраторы доходов бюджетов </w:t>
            </w:r>
          </w:p>
        </w:tc>
        <w:tc>
          <w:tcPr>
            <w:tcW w:w="3214" w:type="dxa"/>
          </w:tcPr>
          <w:p w:rsidR="00E478D1" w:rsidRPr="00844126" w:rsidRDefault="00E478D1" w:rsidP="00B11BF1">
            <w:r w:rsidRPr="00844126">
              <w:t>п.4 Порядка № 125н</w:t>
            </w:r>
          </w:p>
        </w:tc>
      </w:tr>
      <w:tr w:rsidR="00E478D1" w:rsidRPr="00844126" w:rsidTr="00B11BF1">
        <w:trPr>
          <w:trHeight w:val="1069"/>
        </w:trPr>
        <w:tc>
          <w:tcPr>
            <w:tcW w:w="2240" w:type="dxa"/>
            <w:vMerge/>
            <w:vAlign w:val="center"/>
          </w:tcPr>
          <w:p w:rsidR="00E478D1" w:rsidRPr="00844126" w:rsidRDefault="00E478D1" w:rsidP="00B11BF1">
            <w:pPr>
              <w:rPr>
                <w:i/>
                <w:iCs/>
              </w:rPr>
            </w:pPr>
          </w:p>
        </w:tc>
        <w:tc>
          <w:tcPr>
            <w:tcW w:w="6647" w:type="dxa"/>
          </w:tcPr>
          <w:p w:rsidR="00E478D1" w:rsidRPr="00844126" w:rsidRDefault="00E478D1" w:rsidP="00B11BF1">
            <w:pPr>
              <w:jc w:val="both"/>
            </w:pPr>
            <w:r w:rsidRPr="00844126">
              <w:t xml:space="preserve">представления в территориальные органы Федерального казначейства Уведомлений о зачете излишне уплаченных (взысканных) сумм налогов и сборов, других поступлений, пеней, штрафов по ним, а также подлежащих возмещению сумм налогов, осуществляемом администраторами доходов бюджета, подведомственными одному главному администратору доходов бюджета, находящимися на территориях различных субъектов Российской Федерации, необходимых для перечисления средств </w:t>
            </w:r>
            <w:r w:rsidRPr="00844126">
              <w:rPr>
                <w:b/>
              </w:rPr>
              <w:t>в текущем финансовом году</w:t>
            </w:r>
            <w:r w:rsidRPr="00844126">
              <w:t>;</w:t>
            </w:r>
          </w:p>
        </w:tc>
        <w:tc>
          <w:tcPr>
            <w:tcW w:w="3556" w:type="dxa"/>
            <w:gridSpan w:val="2"/>
          </w:tcPr>
          <w:p w:rsidR="00E478D1" w:rsidRPr="00516B3A" w:rsidRDefault="00E478D1" w:rsidP="00B11BF1">
            <w:r w:rsidRPr="00516B3A">
              <w:t xml:space="preserve">Администраторы доходов бюджетов </w:t>
            </w:r>
          </w:p>
        </w:tc>
        <w:tc>
          <w:tcPr>
            <w:tcW w:w="3214" w:type="dxa"/>
          </w:tcPr>
          <w:p w:rsidR="00E478D1" w:rsidRPr="00844126" w:rsidRDefault="00E478D1" w:rsidP="00B11BF1">
            <w:r w:rsidRPr="00844126">
              <w:t>п.4 Порядка № 125н</w:t>
            </w:r>
          </w:p>
        </w:tc>
      </w:tr>
      <w:tr w:rsidR="00E478D1" w:rsidRPr="00844126" w:rsidTr="00B11BF1">
        <w:trPr>
          <w:trHeight w:val="1069"/>
        </w:trPr>
        <w:tc>
          <w:tcPr>
            <w:tcW w:w="2240" w:type="dxa"/>
            <w:vMerge/>
            <w:vAlign w:val="center"/>
          </w:tcPr>
          <w:p w:rsidR="00E478D1" w:rsidRPr="00844126" w:rsidRDefault="00E478D1" w:rsidP="00B11BF1">
            <w:pPr>
              <w:rPr>
                <w:i/>
                <w:iCs/>
              </w:rPr>
            </w:pPr>
          </w:p>
        </w:tc>
        <w:tc>
          <w:tcPr>
            <w:tcW w:w="6647" w:type="dxa"/>
          </w:tcPr>
          <w:p w:rsidR="00E478D1" w:rsidRPr="00844126" w:rsidRDefault="00E478D1" w:rsidP="00B11BF1">
            <w:pPr>
              <w:jc w:val="both"/>
            </w:pPr>
            <w:r w:rsidRPr="00844126">
              <w:t>представления в территориальные органы Федерального казначейства платежных документов, необходимых для осуществления кассовых выплат с лицевых счетов для учета операций со средствами бюджета Союзного государства;</w:t>
            </w:r>
          </w:p>
        </w:tc>
        <w:tc>
          <w:tcPr>
            <w:tcW w:w="3556" w:type="dxa"/>
            <w:gridSpan w:val="2"/>
          </w:tcPr>
          <w:p w:rsidR="00E478D1" w:rsidRPr="00844126" w:rsidRDefault="00E478D1" w:rsidP="00B11BF1">
            <w:r w:rsidRPr="00844126">
              <w:t>Получатели средств бюджета Союзного государства</w:t>
            </w:r>
          </w:p>
        </w:tc>
        <w:tc>
          <w:tcPr>
            <w:tcW w:w="3214" w:type="dxa"/>
          </w:tcPr>
          <w:p w:rsidR="00E478D1" w:rsidRPr="00844126" w:rsidRDefault="00E478D1" w:rsidP="00B11BF1">
            <w:r w:rsidRPr="00844126">
              <w:t>п.5 РГС № 50</w:t>
            </w:r>
          </w:p>
        </w:tc>
      </w:tr>
      <w:tr w:rsidR="00E478D1" w:rsidRPr="00844126" w:rsidTr="00B11BF1">
        <w:trPr>
          <w:trHeight w:val="1069"/>
        </w:trPr>
        <w:tc>
          <w:tcPr>
            <w:tcW w:w="2240" w:type="dxa"/>
            <w:vMerge/>
            <w:vAlign w:val="center"/>
          </w:tcPr>
          <w:p w:rsidR="00E478D1" w:rsidRPr="00844126" w:rsidRDefault="00E478D1" w:rsidP="00B11BF1">
            <w:pPr>
              <w:rPr>
                <w:i/>
                <w:iCs/>
              </w:rPr>
            </w:pPr>
          </w:p>
        </w:tc>
        <w:tc>
          <w:tcPr>
            <w:tcW w:w="6647" w:type="dxa"/>
          </w:tcPr>
          <w:p w:rsidR="00E478D1" w:rsidRPr="00844126" w:rsidRDefault="00E478D1" w:rsidP="00B11BF1">
            <w:pPr>
              <w:jc w:val="both"/>
            </w:pPr>
            <w:r w:rsidRPr="00844126">
              <w:t>представления в Федеральное казначейство Консолидированных заявок на перечисление средств федерального бюджета в валюте Российской Федерации со счета</w:t>
            </w:r>
            <w:r>
              <w:t xml:space="preserve"> № 40105</w:t>
            </w:r>
            <w:r w:rsidRPr="00844126">
              <w:t>, открытого Федеральному казначейству</w:t>
            </w:r>
            <w:r>
              <w:t>,</w:t>
            </w:r>
            <w:r w:rsidRPr="00844126">
              <w:t xml:space="preserve"> на счета </w:t>
            </w:r>
            <w:r>
              <w:t xml:space="preserve">№ 40105 и № 40101***, открытые </w:t>
            </w:r>
            <w:r w:rsidRPr="00844126">
              <w:t>территориальны</w:t>
            </w:r>
            <w:r>
              <w:t>м</w:t>
            </w:r>
            <w:r w:rsidRPr="00844126">
              <w:t xml:space="preserve"> орган</w:t>
            </w:r>
            <w:r>
              <w:t>ам</w:t>
            </w:r>
            <w:r w:rsidRPr="00844126">
              <w:t xml:space="preserve"> Федерального казначейства;</w:t>
            </w:r>
          </w:p>
        </w:tc>
        <w:tc>
          <w:tcPr>
            <w:tcW w:w="3556" w:type="dxa"/>
            <w:gridSpan w:val="2"/>
          </w:tcPr>
          <w:p w:rsidR="00E478D1" w:rsidRPr="00844126" w:rsidRDefault="00E478D1" w:rsidP="00B11BF1">
            <w:r w:rsidRPr="00844126">
              <w:t>Территориальные органы  Федерального казначейства</w:t>
            </w:r>
          </w:p>
        </w:tc>
        <w:tc>
          <w:tcPr>
            <w:tcW w:w="3214" w:type="dxa"/>
          </w:tcPr>
          <w:p w:rsidR="00E478D1" w:rsidRPr="00516B3A" w:rsidRDefault="00E478D1" w:rsidP="00B11BF1">
            <w:r w:rsidRPr="00516B3A">
              <w:t xml:space="preserve">Приказ Федерального казначейства от 14.09.2009 № 210 </w:t>
            </w:r>
          </w:p>
        </w:tc>
      </w:tr>
      <w:tr w:rsidR="00E478D1" w:rsidRPr="00844126" w:rsidTr="00B11BF1">
        <w:trPr>
          <w:trHeight w:val="812"/>
        </w:trPr>
        <w:tc>
          <w:tcPr>
            <w:tcW w:w="2240" w:type="dxa"/>
            <w:vMerge/>
            <w:vAlign w:val="center"/>
          </w:tcPr>
          <w:p w:rsidR="00E478D1" w:rsidRPr="00844126" w:rsidRDefault="00E478D1" w:rsidP="00B11BF1">
            <w:pPr>
              <w:rPr>
                <w:i/>
                <w:iCs/>
              </w:rPr>
            </w:pPr>
          </w:p>
        </w:tc>
        <w:tc>
          <w:tcPr>
            <w:tcW w:w="6647" w:type="dxa"/>
          </w:tcPr>
          <w:p w:rsidR="00E478D1" w:rsidRPr="00844126" w:rsidRDefault="00E478D1" w:rsidP="00B11BF1">
            <w:pPr>
              <w:jc w:val="both"/>
            </w:pPr>
            <w:r>
              <w:t>о</w:t>
            </w:r>
            <w:r w:rsidRPr="00844126">
              <w:t>существления кассовых расходов по платежным документам, представленным получателями средств бюджета Союзного государства.</w:t>
            </w:r>
          </w:p>
        </w:tc>
        <w:tc>
          <w:tcPr>
            <w:tcW w:w="3556" w:type="dxa"/>
            <w:gridSpan w:val="2"/>
          </w:tcPr>
          <w:p w:rsidR="00E478D1" w:rsidRPr="00844126" w:rsidRDefault="00E478D1" w:rsidP="00B11BF1">
            <w:r w:rsidRPr="00844126">
              <w:t>Получатели средств бюджета Союзного государства</w:t>
            </w:r>
          </w:p>
        </w:tc>
        <w:tc>
          <w:tcPr>
            <w:tcW w:w="3214" w:type="dxa"/>
          </w:tcPr>
          <w:p w:rsidR="00E478D1" w:rsidRPr="00516B3A" w:rsidRDefault="00E478D1" w:rsidP="00B11BF1">
            <w:r w:rsidRPr="00516B3A">
              <w:t>п.6 РГС № 50</w:t>
            </w:r>
          </w:p>
        </w:tc>
      </w:tr>
      <w:tr w:rsidR="00E478D1" w:rsidRPr="00844126" w:rsidTr="00B11BF1">
        <w:tc>
          <w:tcPr>
            <w:tcW w:w="2240" w:type="dxa"/>
            <w:vMerge w:val="restart"/>
          </w:tcPr>
          <w:p w:rsidR="00E478D1" w:rsidRPr="00844126" w:rsidRDefault="00E478D1" w:rsidP="00B11BF1">
            <w:pPr>
              <w:jc w:val="center"/>
              <w:rPr>
                <w:i/>
                <w:iCs/>
              </w:rPr>
            </w:pPr>
            <w:r w:rsidRPr="00844126">
              <w:rPr>
                <w:i/>
                <w:iCs/>
              </w:rPr>
              <w:t>31 декабря 2014 г.</w:t>
            </w:r>
          </w:p>
          <w:p w:rsidR="00E478D1" w:rsidRPr="00844126" w:rsidRDefault="00E478D1" w:rsidP="00B11BF1">
            <w:pPr>
              <w:jc w:val="center"/>
              <w:rPr>
                <w:i/>
                <w:iCs/>
              </w:rPr>
            </w:pPr>
          </w:p>
        </w:tc>
        <w:tc>
          <w:tcPr>
            <w:tcW w:w="6647" w:type="dxa"/>
          </w:tcPr>
          <w:p w:rsidR="00E478D1" w:rsidRPr="00844126" w:rsidRDefault="00E478D1" w:rsidP="00B11BF1">
            <w:pPr>
              <w:jc w:val="both"/>
              <w:rPr>
                <w:b/>
                <w:bCs/>
              </w:rPr>
            </w:pPr>
            <w:r w:rsidRPr="00844126">
              <w:rPr>
                <w:b/>
                <w:bCs/>
              </w:rPr>
              <w:t xml:space="preserve">Последний день </w:t>
            </w:r>
          </w:p>
        </w:tc>
        <w:tc>
          <w:tcPr>
            <w:tcW w:w="3556" w:type="dxa"/>
            <w:gridSpan w:val="2"/>
          </w:tcPr>
          <w:p w:rsidR="00E478D1" w:rsidRPr="00844126" w:rsidRDefault="00E478D1" w:rsidP="00B11BF1"/>
        </w:tc>
        <w:tc>
          <w:tcPr>
            <w:tcW w:w="3214" w:type="dxa"/>
          </w:tcPr>
          <w:p w:rsidR="00E478D1" w:rsidRPr="00516B3A" w:rsidRDefault="00E478D1" w:rsidP="00B11BF1"/>
        </w:tc>
      </w:tr>
      <w:tr w:rsidR="00E478D1" w:rsidRPr="00844126" w:rsidTr="00B11BF1">
        <w:trPr>
          <w:trHeight w:val="1048"/>
        </w:trPr>
        <w:tc>
          <w:tcPr>
            <w:tcW w:w="2240" w:type="dxa"/>
            <w:vMerge/>
            <w:vAlign w:val="center"/>
          </w:tcPr>
          <w:p w:rsidR="00E478D1" w:rsidRPr="00844126" w:rsidRDefault="00E478D1" w:rsidP="00B11BF1">
            <w:pPr>
              <w:rPr>
                <w:i/>
                <w:iCs/>
              </w:rPr>
            </w:pPr>
          </w:p>
        </w:tc>
        <w:tc>
          <w:tcPr>
            <w:tcW w:w="6647" w:type="dxa"/>
          </w:tcPr>
          <w:p w:rsidR="00E478D1" w:rsidRPr="00516B3A" w:rsidRDefault="00E478D1" w:rsidP="00B11BF1">
            <w:pPr>
              <w:jc w:val="both"/>
            </w:pPr>
            <w:r w:rsidRPr="00516B3A">
              <w:t xml:space="preserve">представления в Межрегиональное операционное УФК расходных расписаний, уменьшающих лимиты  бюджетных обязательств </w:t>
            </w:r>
            <w:r w:rsidRPr="00516B3A">
              <w:rPr>
                <w:b/>
                <w:bCs/>
              </w:rPr>
              <w:t>иных получателей средств федерального бюджета</w:t>
            </w:r>
            <w:r w:rsidRPr="00516B3A">
              <w:t xml:space="preserve"> в случае возврата остатков средств федерального бюджета, не использованных иным получателем средств федерального бюджета в четыре рабочих дня до окончания текущего финансового года;</w:t>
            </w:r>
          </w:p>
        </w:tc>
        <w:tc>
          <w:tcPr>
            <w:tcW w:w="3556" w:type="dxa"/>
            <w:gridSpan w:val="2"/>
          </w:tcPr>
          <w:p w:rsidR="00E478D1" w:rsidRPr="00844126" w:rsidRDefault="00E478D1" w:rsidP="00B11BF1">
            <w:r w:rsidRPr="00844126">
              <w:t>Главные распорядители (распорядители) средств федерального бюджета</w:t>
            </w:r>
          </w:p>
        </w:tc>
        <w:tc>
          <w:tcPr>
            <w:tcW w:w="3214" w:type="dxa"/>
          </w:tcPr>
          <w:p w:rsidR="00E478D1" w:rsidRPr="00516B3A" w:rsidRDefault="00E478D1" w:rsidP="00B11BF1">
            <w:r w:rsidRPr="00516B3A">
              <w:t>п. 2 Порядка № 56н</w:t>
            </w:r>
          </w:p>
        </w:tc>
      </w:tr>
      <w:tr w:rsidR="00E478D1" w:rsidRPr="00844126" w:rsidTr="00B11BF1">
        <w:tc>
          <w:tcPr>
            <w:tcW w:w="2240" w:type="dxa"/>
            <w:vMerge/>
            <w:vAlign w:val="center"/>
          </w:tcPr>
          <w:p w:rsidR="00E478D1" w:rsidRPr="00844126" w:rsidRDefault="00E478D1" w:rsidP="00B11BF1">
            <w:pPr>
              <w:rPr>
                <w:i/>
                <w:iCs/>
              </w:rPr>
            </w:pPr>
          </w:p>
        </w:tc>
        <w:tc>
          <w:tcPr>
            <w:tcW w:w="6647" w:type="dxa"/>
          </w:tcPr>
          <w:p w:rsidR="00E478D1" w:rsidRPr="00516B3A" w:rsidRDefault="00E478D1" w:rsidP="00B11BF1">
            <w:pPr>
              <w:jc w:val="both"/>
            </w:pPr>
            <w:r w:rsidRPr="00516B3A">
              <w:t>осуществления из федерального бюджета кассовых выплат текущего финансового года;</w:t>
            </w:r>
          </w:p>
        </w:tc>
        <w:tc>
          <w:tcPr>
            <w:tcW w:w="3556" w:type="dxa"/>
            <w:gridSpan w:val="2"/>
          </w:tcPr>
          <w:p w:rsidR="00E478D1" w:rsidRPr="00844126" w:rsidRDefault="00E478D1" w:rsidP="00B11BF1">
            <w:r w:rsidRPr="00844126">
              <w:t>Территориальные органы  Федерального казначейства</w:t>
            </w:r>
          </w:p>
        </w:tc>
        <w:tc>
          <w:tcPr>
            <w:tcW w:w="3214" w:type="dxa"/>
          </w:tcPr>
          <w:p w:rsidR="00E478D1" w:rsidRPr="00516B3A" w:rsidRDefault="00E478D1" w:rsidP="00B11BF1">
            <w:r w:rsidRPr="00516B3A">
              <w:t>п. 4 Порядка № 56н</w:t>
            </w:r>
          </w:p>
        </w:tc>
      </w:tr>
      <w:tr w:rsidR="00E478D1" w:rsidRPr="00844126" w:rsidTr="00B11BF1">
        <w:trPr>
          <w:trHeight w:val="629"/>
        </w:trPr>
        <w:tc>
          <w:tcPr>
            <w:tcW w:w="2240" w:type="dxa"/>
            <w:vMerge/>
            <w:vAlign w:val="center"/>
          </w:tcPr>
          <w:p w:rsidR="00E478D1" w:rsidRPr="00844126" w:rsidRDefault="00E478D1" w:rsidP="00B11BF1">
            <w:pPr>
              <w:rPr>
                <w:i/>
                <w:iCs/>
              </w:rPr>
            </w:pPr>
          </w:p>
        </w:tc>
        <w:tc>
          <w:tcPr>
            <w:tcW w:w="6647" w:type="dxa"/>
          </w:tcPr>
          <w:p w:rsidR="00E478D1" w:rsidRPr="00516B3A" w:rsidRDefault="00E478D1" w:rsidP="00B11BF1">
            <w:pPr>
              <w:jc w:val="both"/>
            </w:pPr>
            <w:r>
              <w:t>п</w:t>
            </w:r>
            <w:r w:rsidRPr="00516B3A">
              <w:t xml:space="preserve">редставления платежных и иных документов, необходимых для последующего осуществления кассовых выплат с лицевых счетов неучастников бюджетного процесса; </w:t>
            </w:r>
          </w:p>
        </w:tc>
        <w:tc>
          <w:tcPr>
            <w:tcW w:w="3556" w:type="dxa"/>
            <w:gridSpan w:val="2"/>
          </w:tcPr>
          <w:p w:rsidR="00E478D1" w:rsidRPr="00B67055" w:rsidRDefault="00E478D1" w:rsidP="00B11BF1">
            <w:pPr>
              <w:rPr>
                <w:highlight w:val="green"/>
              </w:rPr>
            </w:pPr>
            <w:r w:rsidRPr="00516B3A">
              <w:t>Неучастники бюджетного процесса</w:t>
            </w:r>
          </w:p>
        </w:tc>
        <w:tc>
          <w:tcPr>
            <w:tcW w:w="3214" w:type="dxa"/>
          </w:tcPr>
          <w:p w:rsidR="00E478D1" w:rsidRPr="00516B3A" w:rsidRDefault="00E478D1" w:rsidP="00B11BF1">
            <w:r w:rsidRPr="00516B3A">
              <w:t>Приказ Федерального казначейства от 15.12.2009 № 13н;</w:t>
            </w:r>
          </w:p>
          <w:p w:rsidR="00E478D1" w:rsidRPr="00516B3A" w:rsidRDefault="00E478D1" w:rsidP="00B11BF1">
            <w:r w:rsidRPr="00516B3A">
              <w:t>Приказ Федерального казначейства от 08.12.2011 № 15н;</w:t>
            </w:r>
          </w:p>
          <w:p w:rsidR="00E478D1" w:rsidRPr="00516B3A" w:rsidRDefault="00E478D1" w:rsidP="00B11BF1">
            <w:r w:rsidRPr="00516B3A">
              <w:t>Приказ Федерального казначейства от 19.07.2013 № 11н;</w:t>
            </w:r>
          </w:p>
          <w:p w:rsidR="00E478D1" w:rsidRDefault="00E478D1" w:rsidP="00B11BF1">
            <w:pPr>
              <w:rPr>
                <w:lang w:val="en-US"/>
              </w:rPr>
            </w:pPr>
            <w:r w:rsidRPr="00516B3A">
              <w:t>Приказ Федерального казначейства от 29.10.2014 № 16н</w:t>
            </w:r>
          </w:p>
          <w:p w:rsidR="00E478D1" w:rsidRDefault="00E478D1" w:rsidP="00B11BF1">
            <w:pPr>
              <w:rPr>
                <w:lang w:val="en-US"/>
              </w:rPr>
            </w:pPr>
          </w:p>
          <w:p w:rsidR="00E478D1" w:rsidRPr="00693C10" w:rsidRDefault="00E478D1" w:rsidP="00B11BF1">
            <w:pPr>
              <w:rPr>
                <w:lang w:val="en-US"/>
              </w:rPr>
            </w:pPr>
          </w:p>
        </w:tc>
      </w:tr>
      <w:tr w:rsidR="00E478D1" w:rsidRPr="00844126" w:rsidTr="00B11BF1">
        <w:trPr>
          <w:trHeight w:val="629"/>
        </w:trPr>
        <w:tc>
          <w:tcPr>
            <w:tcW w:w="2240" w:type="dxa"/>
            <w:vMerge/>
            <w:vAlign w:val="center"/>
          </w:tcPr>
          <w:p w:rsidR="00E478D1" w:rsidRPr="00844126" w:rsidRDefault="00E478D1" w:rsidP="00B11BF1">
            <w:pPr>
              <w:rPr>
                <w:i/>
                <w:iCs/>
              </w:rPr>
            </w:pPr>
          </w:p>
        </w:tc>
        <w:tc>
          <w:tcPr>
            <w:tcW w:w="6647" w:type="dxa"/>
          </w:tcPr>
          <w:p w:rsidR="00E478D1" w:rsidRPr="00516B3A" w:rsidRDefault="00E478D1" w:rsidP="00B11BF1">
            <w:pPr>
              <w:jc w:val="both"/>
            </w:pPr>
            <w:r w:rsidRPr="00516B3A">
              <w:t>перечисления неиспользованных остатков средств со счетов № 40116 в части средств:</w:t>
            </w:r>
          </w:p>
          <w:p w:rsidR="00E478D1" w:rsidRPr="00516B3A" w:rsidRDefault="00E478D1" w:rsidP="00B11BF1">
            <w:pPr>
              <w:numPr>
                <w:ilvl w:val="0"/>
                <w:numId w:val="19"/>
              </w:numPr>
              <w:jc w:val="both"/>
            </w:pPr>
            <w:r w:rsidRPr="00516B3A">
              <w:t>федерального бюджета – на счета № 40105, открытые территориальным органам Федерального казначейства;</w:t>
            </w:r>
          </w:p>
          <w:p w:rsidR="00E478D1" w:rsidRPr="00516B3A" w:rsidRDefault="00E478D1" w:rsidP="00B11BF1">
            <w:pPr>
              <w:numPr>
                <w:ilvl w:val="0"/>
                <w:numId w:val="19"/>
              </w:numPr>
              <w:jc w:val="both"/>
            </w:pPr>
            <w:r w:rsidRPr="00516B3A">
              <w:t>поступающих во временное распоряжение федеральных казенных учреждений – на счета № 40302, открытые территориальным органам Федерального казначейства;</w:t>
            </w:r>
          </w:p>
          <w:p w:rsidR="00E478D1" w:rsidRPr="00516B3A" w:rsidRDefault="00E478D1" w:rsidP="00B11BF1">
            <w:pPr>
              <w:numPr>
                <w:ilvl w:val="0"/>
                <w:numId w:val="19"/>
              </w:numPr>
              <w:jc w:val="both"/>
            </w:pPr>
            <w:r w:rsidRPr="00516B3A">
              <w:t>федеральных бюджетных учреждений и федеральных автономных учреждений – на счета № 40501**, открытые территориальным органам Федерального казначейства;</w:t>
            </w:r>
          </w:p>
          <w:p w:rsidR="00E478D1" w:rsidRPr="00516B3A" w:rsidRDefault="00E478D1" w:rsidP="00B11BF1">
            <w:pPr>
              <w:ind w:left="309"/>
              <w:jc w:val="both"/>
            </w:pPr>
            <w:r w:rsidRPr="00516B3A">
              <w:t>за исключением зарезервированных сумм на счетах                            № 40116, открытых для учета операций по обеспечению денежными средствами клиентов с использованием карт и средств со счетов № 40116, открытых для обеспечения наличными деньгами Государственной компании «Российские автомобильные дороги», федеральных государственных унитарных предприятий;</w:t>
            </w:r>
          </w:p>
        </w:tc>
        <w:tc>
          <w:tcPr>
            <w:tcW w:w="3556" w:type="dxa"/>
            <w:gridSpan w:val="2"/>
          </w:tcPr>
          <w:p w:rsidR="00E478D1" w:rsidRPr="00844126" w:rsidRDefault="00E478D1" w:rsidP="00B11BF1">
            <w:r w:rsidRPr="00844126">
              <w:t>Территориальные органы  Федерального казначейства</w:t>
            </w:r>
          </w:p>
        </w:tc>
        <w:tc>
          <w:tcPr>
            <w:tcW w:w="3214" w:type="dxa"/>
          </w:tcPr>
          <w:p w:rsidR="00E478D1" w:rsidRDefault="00E478D1" w:rsidP="00B11BF1">
            <w:r w:rsidRPr="00844126">
              <w:t>п. 5 Порядка № 56н</w:t>
            </w:r>
            <w:r>
              <w:t>,</w:t>
            </w:r>
          </w:p>
          <w:p w:rsidR="00E478D1" w:rsidRPr="00911F13" w:rsidRDefault="00E478D1" w:rsidP="00911F13">
            <w:r w:rsidRPr="00911F13">
              <w:t>Положени</w:t>
            </w:r>
            <w:r>
              <w:t>е</w:t>
            </w:r>
            <w:r w:rsidRPr="00911F13">
              <w:t xml:space="preserve"> Минфина России и Банка России от 12.11.2008 № 127н /328-П</w:t>
            </w:r>
          </w:p>
          <w:p w:rsidR="00E478D1" w:rsidRPr="00844126" w:rsidRDefault="00E478D1" w:rsidP="00B11BF1"/>
        </w:tc>
      </w:tr>
      <w:tr w:rsidR="00E478D1" w:rsidRPr="00844126" w:rsidTr="00B11BF1">
        <w:trPr>
          <w:trHeight w:val="432"/>
        </w:trPr>
        <w:tc>
          <w:tcPr>
            <w:tcW w:w="2240" w:type="dxa"/>
            <w:vMerge/>
            <w:vAlign w:val="center"/>
          </w:tcPr>
          <w:p w:rsidR="00E478D1" w:rsidRPr="00844126" w:rsidRDefault="00E478D1" w:rsidP="00B11BF1">
            <w:pPr>
              <w:rPr>
                <w:i/>
                <w:iCs/>
              </w:rPr>
            </w:pPr>
          </w:p>
        </w:tc>
        <w:tc>
          <w:tcPr>
            <w:tcW w:w="6647" w:type="dxa"/>
          </w:tcPr>
          <w:p w:rsidR="00E478D1" w:rsidRPr="00844126" w:rsidRDefault="00E478D1" w:rsidP="00EA468D">
            <w:pPr>
              <w:jc w:val="both"/>
            </w:pPr>
            <w:r w:rsidRPr="00844126">
              <w:t xml:space="preserve">перечисления неиспользованных остатков средств федерального </w:t>
            </w:r>
            <w:r w:rsidRPr="00DD193D">
              <w:t>бюджета со счет</w:t>
            </w:r>
            <w:r>
              <w:t>ов</w:t>
            </w:r>
            <w:r w:rsidRPr="00844126">
              <w:t xml:space="preserve"> № 40105</w:t>
            </w:r>
            <w:r>
              <w:t>, открытых</w:t>
            </w:r>
            <w:r w:rsidRPr="00844126">
              <w:t xml:space="preserve"> территориальны</w:t>
            </w:r>
            <w:r>
              <w:t>м</w:t>
            </w:r>
            <w:r w:rsidRPr="00844126">
              <w:t xml:space="preserve"> орган</w:t>
            </w:r>
            <w:r>
              <w:t>ам</w:t>
            </w:r>
            <w:r w:rsidRPr="00844126">
              <w:t xml:space="preserve"> Федерального казначейства</w:t>
            </w:r>
            <w:r>
              <w:t>,</w:t>
            </w:r>
            <w:r w:rsidRPr="00844126">
              <w:t xml:space="preserve"> на счет № 40105</w:t>
            </w:r>
            <w:r>
              <w:t>,открытый</w:t>
            </w:r>
            <w:r w:rsidRPr="00844126">
              <w:t xml:space="preserve"> Федерально</w:t>
            </w:r>
            <w:r>
              <w:t>му</w:t>
            </w:r>
            <w:r w:rsidRPr="00844126">
              <w:t xml:space="preserve"> </w:t>
            </w:r>
            <w:r w:rsidRPr="00DD193D">
              <w:t>казначейств</w:t>
            </w:r>
            <w:r>
              <w:t>у</w:t>
            </w:r>
            <w:r w:rsidRPr="00DD193D">
              <w:t>;</w:t>
            </w:r>
          </w:p>
        </w:tc>
        <w:tc>
          <w:tcPr>
            <w:tcW w:w="3556" w:type="dxa"/>
            <w:gridSpan w:val="2"/>
          </w:tcPr>
          <w:p w:rsidR="00E478D1" w:rsidRPr="00844126" w:rsidRDefault="00E478D1" w:rsidP="00B11BF1">
            <w:r w:rsidRPr="00844126">
              <w:t>Территориальные органы  Федерального казначейства</w:t>
            </w:r>
          </w:p>
        </w:tc>
        <w:tc>
          <w:tcPr>
            <w:tcW w:w="3214" w:type="dxa"/>
          </w:tcPr>
          <w:p w:rsidR="00E478D1" w:rsidRPr="00844126" w:rsidRDefault="00E478D1" w:rsidP="00B11BF1">
            <w:r w:rsidRPr="00516B3A">
              <w:t>Приказ Федерального казначейства от 14.09.2009 № 210</w:t>
            </w:r>
          </w:p>
        </w:tc>
      </w:tr>
      <w:tr w:rsidR="00E478D1" w:rsidRPr="00844126" w:rsidTr="00B11BF1">
        <w:trPr>
          <w:trHeight w:val="720"/>
        </w:trPr>
        <w:tc>
          <w:tcPr>
            <w:tcW w:w="2240" w:type="dxa"/>
            <w:vMerge/>
            <w:vAlign w:val="center"/>
          </w:tcPr>
          <w:p w:rsidR="00E478D1" w:rsidRPr="00844126" w:rsidRDefault="00E478D1" w:rsidP="00B11BF1">
            <w:pPr>
              <w:rPr>
                <w:i/>
                <w:iCs/>
              </w:rPr>
            </w:pPr>
          </w:p>
        </w:tc>
        <w:tc>
          <w:tcPr>
            <w:tcW w:w="6647" w:type="dxa"/>
          </w:tcPr>
          <w:p w:rsidR="00E478D1" w:rsidRPr="00844126" w:rsidRDefault="00E478D1" w:rsidP="00B11BF1">
            <w:pPr>
              <w:jc w:val="both"/>
            </w:pPr>
            <w:r w:rsidRPr="00844126">
              <w:t>перечисления на лицевые счета получателей бюджетных средств, открытые главным распорядителям средств федерального бюджета в Межрегиональном операционном УФК, с которых осуществлялось перечисление средств, остатков средств федерального бюджета, не зачисленных во вклады для выплаты пенсий, пособий и компенсаций лицам, проходившим военную службу, службу в органах внутренних дел Российской Федерации, учреждениях и органах Федеральной службы исполнения наказаний, органах по контролю за оборотом наркотических средств и психотропных веществ, таможенных органах и органах прокуратуры, и членам их семей, с указанием в поле «Назначение платежа»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Российской Федерации;</w:t>
            </w:r>
          </w:p>
        </w:tc>
        <w:tc>
          <w:tcPr>
            <w:tcW w:w="3556" w:type="dxa"/>
            <w:gridSpan w:val="2"/>
          </w:tcPr>
          <w:p w:rsidR="00E478D1" w:rsidRPr="00844126" w:rsidRDefault="00E478D1" w:rsidP="00B11BF1">
            <w:r w:rsidRPr="00844126">
              <w:t>Агенты Правительства Российской Федерации</w:t>
            </w:r>
          </w:p>
          <w:p w:rsidR="00E478D1" w:rsidRPr="00844126" w:rsidRDefault="00E478D1" w:rsidP="00B11BF1"/>
        </w:tc>
        <w:tc>
          <w:tcPr>
            <w:tcW w:w="3214" w:type="dxa"/>
          </w:tcPr>
          <w:p w:rsidR="00E478D1" w:rsidRPr="00844126" w:rsidRDefault="00E478D1" w:rsidP="00B11BF1">
            <w:r w:rsidRPr="00844126">
              <w:t>п. 7 Порядка № 56н</w:t>
            </w:r>
          </w:p>
        </w:tc>
      </w:tr>
      <w:tr w:rsidR="00E478D1" w:rsidRPr="00844126" w:rsidTr="00B11BF1">
        <w:trPr>
          <w:trHeight w:val="375"/>
        </w:trPr>
        <w:tc>
          <w:tcPr>
            <w:tcW w:w="2240" w:type="dxa"/>
            <w:vMerge/>
            <w:vAlign w:val="center"/>
          </w:tcPr>
          <w:p w:rsidR="00E478D1" w:rsidRPr="00844126" w:rsidRDefault="00E478D1" w:rsidP="00B11BF1">
            <w:pPr>
              <w:rPr>
                <w:i/>
                <w:iCs/>
              </w:rPr>
            </w:pPr>
          </w:p>
        </w:tc>
        <w:tc>
          <w:tcPr>
            <w:tcW w:w="6647" w:type="dxa"/>
          </w:tcPr>
          <w:p w:rsidR="00E478D1" w:rsidRPr="00516B3A" w:rsidRDefault="00E478D1" w:rsidP="00B11BF1">
            <w:pPr>
              <w:jc w:val="both"/>
            </w:pPr>
            <w:r w:rsidRPr="00516B3A">
              <w:t>перечисления неиспользованных остатков средств на счет  № 40816 «Средства бюджета Союзного государства» (далее – счет № 40816), открытый Межрегиональному операционному УФК в части средств бюджета Союзного государства;</w:t>
            </w:r>
          </w:p>
        </w:tc>
        <w:tc>
          <w:tcPr>
            <w:tcW w:w="3556" w:type="dxa"/>
            <w:gridSpan w:val="2"/>
          </w:tcPr>
          <w:p w:rsidR="00E478D1" w:rsidRPr="00844126" w:rsidRDefault="00E478D1" w:rsidP="00B11BF1">
            <w:r w:rsidRPr="00844126">
              <w:t>Территориальные органы  Федерального казначейства</w:t>
            </w:r>
          </w:p>
        </w:tc>
        <w:tc>
          <w:tcPr>
            <w:tcW w:w="3214" w:type="dxa"/>
          </w:tcPr>
          <w:p w:rsidR="00E478D1" w:rsidRPr="00844126" w:rsidRDefault="00E478D1" w:rsidP="00B11BF1">
            <w:r w:rsidRPr="00844126">
              <w:t>п.7 РГС № 50</w:t>
            </w:r>
          </w:p>
        </w:tc>
      </w:tr>
      <w:tr w:rsidR="00E478D1" w:rsidRPr="00844126" w:rsidTr="00B11BF1">
        <w:trPr>
          <w:trHeight w:val="1244"/>
        </w:trPr>
        <w:tc>
          <w:tcPr>
            <w:tcW w:w="2240" w:type="dxa"/>
            <w:vMerge/>
            <w:vAlign w:val="center"/>
          </w:tcPr>
          <w:p w:rsidR="00E478D1" w:rsidRPr="00844126" w:rsidRDefault="00E478D1" w:rsidP="00B11BF1">
            <w:pPr>
              <w:rPr>
                <w:i/>
                <w:iCs/>
              </w:rPr>
            </w:pPr>
          </w:p>
        </w:tc>
        <w:tc>
          <w:tcPr>
            <w:tcW w:w="6647" w:type="dxa"/>
          </w:tcPr>
          <w:p w:rsidR="00E478D1" w:rsidRPr="00516B3A" w:rsidRDefault="00E478D1" w:rsidP="00B11BF1">
            <w:pPr>
              <w:jc w:val="both"/>
            </w:pPr>
            <w:r w:rsidRPr="00516B3A">
              <w:t xml:space="preserve">направления в Федеральное казначейство </w:t>
            </w:r>
            <w:r w:rsidRPr="00516B3A">
              <w:rPr>
                <w:b/>
                <w:bCs/>
              </w:rPr>
              <w:t>дополнительной</w:t>
            </w:r>
            <w:r w:rsidRPr="00516B3A">
              <w:t xml:space="preserve"> Консолидированной заявки на перечисление средств в валюте Российской Федерации со счета № 40105, открытого Федеральному казначейству, на счета № 40105 и № 40101, открытые территориальным органам Федерального казначейства, для осуществления кассовых выплат из федерального бюджета в течение текущего рабочего дня***;</w:t>
            </w:r>
          </w:p>
        </w:tc>
        <w:tc>
          <w:tcPr>
            <w:tcW w:w="3556" w:type="dxa"/>
            <w:gridSpan w:val="2"/>
          </w:tcPr>
          <w:p w:rsidR="00E478D1" w:rsidRPr="00844126" w:rsidRDefault="00E478D1" w:rsidP="00B11BF1">
            <w:r w:rsidRPr="00844126">
              <w:t>Территориальные органы  Федерального казначейства</w:t>
            </w:r>
          </w:p>
        </w:tc>
        <w:tc>
          <w:tcPr>
            <w:tcW w:w="3214" w:type="dxa"/>
          </w:tcPr>
          <w:p w:rsidR="00E478D1" w:rsidRPr="00844126" w:rsidRDefault="00E478D1" w:rsidP="00B11BF1">
            <w:r w:rsidRPr="00516B3A">
              <w:t>Приказ Федерального казначейства от 14.09.2009 № 210</w:t>
            </w:r>
          </w:p>
        </w:tc>
      </w:tr>
      <w:tr w:rsidR="00E478D1" w:rsidRPr="00844126" w:rsidTr="00B11BF1">
        <w:trPr>
          <w:trHeight w:val="891"/>
        </w:trPr>
        <w:tc>
          <w:tcPr>
            <w:tcW w:w="2240" w:type="dxa"/>
            <w:vMerge/>
            <w:vAlign w:val="center"/>
          </w:tcPr>
          <w:p w:rsidR="00E478D1" w:rsidRPr="00844126" w:rsidRDefault="00E478D1" w:rsidP="00B11BF1">
            <w:pPr>
              <w:rPr>
                <w:i/>
                <w:iCs/>
              </w:rPr>
            </w:pPr>
          </w:p>
        </w:tc>
        <w:tc>
          <w:tcPr>
            <w:tcW w:w="6647" w:type="dxa"/>
          </w:tcPr>
          <w:p w:rsidR="00E478D1" w:rsidRPr="00516B3A" w:rsidRDefault="00E478D1" w:rsidP="00EA468D">
            <w:pPr>
              <w:jc w:val="both"/>
            </w:pPr>
            <w:r w:rsidRPr="00516B3A">
              <w:t>представления в первой половине дня в территориальные органы Федерального казначейства Расшифровки сумм неиспользованных (внесенных через банкомат или пункт выдачи наличных денежных средств) средств, в случае внесения наличных средств в последний рабочий день финансового года****;</w:t>
            </w:r>
          </w:p>
        </w:tc>
        <w:tc>
          <w:tcPr>
            <w:tcW w:w="3556" w:type="dxa"/>
            <w:gridSpan w:val="2"/>
          </w:tcPr>
          <w:p w:rsidR="00E478D1" w:rsidRPr="00516B3A" w:rsidRDefault="00E478D1" w:rsidP="00B11BF1">
            <w:r w:rsidRPr="00516B3A">
              <w:t xml:space="preserve">Получатели средств федерального бюджета, </w:t>
            </w:r>
          </w:p>
          <w:p w:rsidR="00E478D1" w:rsidRPr="00516B3A" w:rsidRDefault="00E478D1" w:rsidP="00B11BF1">
            <w:r w:rsidRPr="00516B3A">
              <w:t xml:space="preserve">федеральные бюджетные и федеральные автономные учреждения </w:t>
            </w:r>
          </w:p>
        </w:tc>
        <w:tc>
          <w:tcPr>
            <w:tcW w:w="3214" w:type="dxa"/>
          </w:tcPr>
          <w:p w:rsidR="00E478D1" w:rsidRPr="00844126" w:rsidRDefault="00E478D1" w:rsidP="00B11BF1">
            <w:r w:rsidRPr="00844126">
              <w:t xml:space="preserve">п.44 Порядка № 199н </w:t>
            </w:r>
          </w:p>
        </w:tc>
      </w:tr>
      <w:tr w:rsidR="00E478D1" w:rsidRPr="00844126" w:rsidTr="00B11BF1">
        <w:trPr>
          <w:trHeight w:val="353"/>
        </w:trPr>
        <w:tc>
          <w:tcPr>
            <w:tcW w:w="2240" w:type="dxa"/>
            <w:vMerge/>
            <w:vAlign w:val="center"/>
          </w:tcPr>
          <w:p w:rsidR="00E478D1" w:rsidRPr="00844126" w:rsidRDefault="00E478D1" w:rsidP="00B11BF1">
            <w:pPr>
              <w:rPr>
                <w:i/>
                <w:iCs/>
              </w:rPr>
            </w:pPr>
          </w:p>
        </w:tc>
        <w:tc>
          <w:tcPr>
            <w:tcW w:w="6647" w:type="dxa"/>
          </w:tcPr>
          <w:p w:rsidR="00E478D1" w:rsidRPr="00516B3A" w:rsidRDefault="00E478D1" w:rsidP="00B11BF1">
            <w:pPr>
              <w:jc w:val="both"/>
            </w:pPr>
            <w:r w:rsidRPr="00516B3A">
              <w:t>формирования и направления платежных поручений в кредитные организации на перечисление текущим днем с соответствующего счета № 40116 на соответствующие счета территориальных органов Федерального казначейства, на основании представленных получателями средств федерального бюджета, федеральными бюджетными и федеральными автономными учреждениями  Расшифровок сумм неиспользованных (внесенных через банкомат или пункт выдачи наличных денежных средств) средств;</w:t>
            </w:r>
          </w:p>
        </w:tc>
        <w:tc>
          <w:tcPr>
            <w:tcW w:w="3556" w:type="dxa"/>
            <w:gridSpan w:val="2"/>
          </w:tcPr>
          <w:p w:rsidR="00E478D1" w:rsidRPr="00516B3A" w:rsidRDefault="00E478D1" w:rsidP="00B11BF1">
            <w:r w:rsidRPr="00516B3A">
              <w:t>Территориальные органы  Федерального казначейства</w:t>
            </w:r>
          </w:p>
        </w:tc>
        <w:tc>
          <w:tcPr>
            <w:tcW w:w="3214" w:type="dxa"/>
          </w:tcPr>
          <w:p w:rsidR="00E478D1" w:rsidRPr="00844126" w:rsidRDefault="00E478D1" w:rsidP="00B11BF1">
            <w:r w:rsidRPr="00844126">
              <w:t>п.44 Порядка № 199н</w:t>
            </w:r>
          </w:p>
        </w:tc>
      </w:tr>
      <w:tr w:rsidR="00E478D1" w:rsidRPr="00844126" w:rsidTr="00B11BF1">
        <w:trPr>
          <w:trHeight w:val="1182"/>
        </w:trPr>
        <w:tc>
          <w:tcPr>
            <w:tcW w:w="2240" w:type="dxa"/>
            <w:vMerge/>
            <w:vAlign w:val="center"/>
          </w:tcPr>
          <w:p w:rsidR="00E478D1" w:rsidRPr="00844126" w:rsidRDefault="00E478D1" w:rsidP="00B11BF1">
            <w:pPr>
              <w:rPr>
                <w:i/>
                <w:iCs/>
              </w:rPr>
            </w:pPr>
          </w:p>
        </w:tc>
        <w:tc>
          <w:tcPr>
            <w:tcW w:w="6647" w:type="dxa"/>
          </w:tcPr>
          <w:p w:rsidR="00E478D1" w:rsidRPr="00516B3A" w:rsidRDefault="00E478D1" w:rsidP="00EA468D">
            <w:pPr>
              <w:jc w:val="both"/>
            </w:pPr>
            <w:r w:rsidRPr="00516B3A">
              <w:t xml:space="preserve">представления в территориальные органы Федерального казначейства Уведомлений об уточнении, необходимых для осуществления зачетов переплаты (уточнений)***** </w:t>
            </w:r>
            <w:r w:rsidRPr="00516B3A">
              <w:rPr>
                <w:b/>
              </w:rPr>
              <w:t>в текущем финансовом году</w:t>
            </w:r>
            <w:r w:rsidRPr="00516B3A">
              <w:t>;</w:t>
            </w:r>
          </w:p>
        </w:tc>
        <w:tc>
          <w:tcPr>
            <w:tcW w:w="3556" w:type="dxa"/>
            <w:gridSpan w:val="2"/>
          </w:tcPr>
          <w:p w:rsidR="00E478D1" w:rsidRPr="00516B3A" w:rsidRDefault="00E478D1" w:rsidP="00B11BF1">
            <w:r w:rsidRPr="00516B3A">
              <w:t xml:space="preserve">Администраторы доходов бюджетов </w:t>
            </w:r>
          </w:p>
        </w:tc>
        <w:tc>
          <w:tcPr>
            <w:tcW w:w="3214" w:type="dxa"/>
          </w:tcPr>
          <w:p w:rsidR="00E478D1" w:rsidRPr="00844126" w:rsidRDefault="00E478D1" w:rsidP="00B11BF1">
            <w:r w:rsidRPr="00844126">
              <w:t>п.4 Порядка № 125н</w:t>
            </w:r>
          </w:p>
        </w:tc>
      </w:tr>
      <w:tr w:rsidR="00E478D1" w:rsidRPr="00844126" w:rsidTr="00B11BF1">
        <w:trPr>
          <w:trHeight w:val="742"/>
        </w:trPr>
        <w:tc>
          <w:tcPr>
            <w:tcW w:w="2240" w:type="dxa"/>
            <w:vMerge/>
            <w:vAlign w:val="center"/>
          </w:tcPr>
          <w:p w:rsidR="00E478D1" w:rsidRPr="00844126" w:rsidRDefault="00E478D1" w:rsidP="00B11BF1">
            <w:pPr>
              <w:rPr>
                <w:i/>
                <w:iCs/>
              </w:rPr>
            </w:pPr>
          </w:p>
        </w:tc>
        <w:tc>
          <w:tcPr>
            <w:tcW w:w="6647" w:type="dxa"/>
          </w:tcPr>
          <w:p w:rsidR="00E478D1" w:rsidRPr="00844126" w:rsidRDefault="00E478D1" w:rsidP="00EA468D">
            <w:pPr>
              <w:jc w:val="both"/>
            </w:pPr>
            <w:r w:rsidRPr="00516B3A">
              <w:t xml:space="preserve">представления в территориальные органы Федерального казначейства Уведомлений об уточнении, решений о зачете излишне уплаченных (взысканных) сумм налогов и сборов, пеней, штрафов, а также подлежащих возмещению сумм налогов и сборов перечисление средств, необходимых для осуществления зачетов переплаты (уточнений)***** </w:t>
            </w:r>
            <w:r w:rsidRPr="00516B3A">
              <w:rPr>
                <w:b/>
              </w:rPr>
              <w:t>в текущем финансовом году</w:t>
            </w:r>
            <w:r w:rsidRPr="00516B3A">
              <w:t>;</w:t>
            </w:r>
          </w:p>
        </w:tc>
        <w:tc>
          <w:tcPr>
            <w:tcW w:w="3556" w:type="dxa"/>
            <w:gridSpan w:val="2"/>
          </w:tcPr>
          <w:p w:rsidR="00E478D1" w:rsidRPr="00844126" w:rsidRDefault="00E478D1" w:rsidP="00B11BF1">
            <w:r w:rsidRPr="00516B3A">
              <w:t>Администраторы доходов бюджета - налоговые органы</w:t>
            </w:r>
          </w:p>
        </w:tc>
        <w:tc>
          <w:tcPr>
            <w:tcW w:w="3214" w:type="dxa"/>
          </w:tcPr>
          <w:p w:rsidR="00E478D1" w:rsidRPr="00844126" w:rsidRDefault="00E478D1" w:rsidP="00B11BF1">
            <w:r w:rsidRPr="00516B3A">
              <w:t>п.4 Порядка № 125н</w:t>
            </w:r>
          </w:p>
        </w:tc>
      </w:tr>
      <w:tr w:rsidR="00E478D1" w:rsidRPr="00844126" w:rsidTr="00B11BF1">
        <w:trPr>
          <w:trHeight w:val="742"/>
        </w:trPr>
        <w:tc>
          <w:tcPr>
            <w:tcW w:w="2240" w:type="dxa"/>
            <w:vMerge/>
            <w:vAlign w:val="center"/>
          </w:tcPr>
          <w:p w:rsidR="00E478D1" w:rsidRPr="00844126" w:rsidRDefault="00E478D1" w:rsidP="00B11BF1">
            <w:pPr>
              <w:rPr>
                <w:i/>
                <w:iCs/>
              </w:rPr>
            </w:pPr>
          </w:p>
        </w:tc>
        <w:tc>
          <w:tcPr>
            <w:tcW w:w="6647" w:type="dxa"/>
          </w:tcPr>
          <w:p w:rsidR="00E478D1" w:rsidRPr="00516B3A" w:rsidRDefault="00E478D1" w:rsidP="00B11BF1">
            <w:pPr>
              <w:jc w:val="both"/>
            </w:pPr>
            <w:r w:rsidRPr="00516B3A">
              <w:t>доведения до управлений Федерального казначейства по субъектам Российской Федерации реквизитов открытого Межрегиональному операционному УФК счета № 40101 с отличительным признаком «3» в четырнадцатом разряде номера лицевого счета для перечисления доходов от уплаты акцизов на нефтепродукты;</w:t>
            </w:r>
          </w:p>
        </w:tc>
        <w:tc>
          <w:tcPr>
            <w:tcW w:w="3556" w:type="dxa"/>
            <w:gridSpan w:val="2"/>
          </w:tcPr>
          <w:p w:rsidR="00E478D1" w:rsidRPr="00516B3A" w:rsidRDefault="00E478D1" w:rsidP="00B11BF1">
            <w:r w:rsidRPr="00516B3A">
              <w:t>Межрегиональное операционное УФК</w:t>
            </w:r>
          </w:p>
        </w:tc>
        <w:tc>
          <w:tcPr>
            <w:tcW w:w="3214" w:type="dxa"/>
            <w:vMerge w:val="restart"/>
          </w:tcPr>
          <w:p w:rsidR="00E478D1" w:rsidRPr="00516B3A" w:rsidRDefault="00E478D1" w:rsidP="00B11BF1">
            <w:r w:rsidRPr="00516B3A">
              <w:t>п. 1.3 Положения Минфина России и Банка России от 12.11.2008 № 127н /328-П</w:t>
            </w:r>
          </w:p>
          <w:p w:rsidR="00E478D1" w:rsidRPr="00844126" w:rsidRDefault="00E478D1" w:rsidP="00B11BF1"/>
        </w:tc>
      </w:tr>
      <w:tr w:rsidR="00E478D1" w:rsidRPr="00844126" w:rsidTr="00B11BF1">
        <w:trPr>
          <w:trHeight w:val="742"/>
        </w:trPr>
        <w:tc>
          <w:tcPr>
            <w:tcW w:w="2240" w:type="dxa"/>
            <w:vMerge/>
            <w:vAlign w:val="center"/>
          </w:tcPr>
          <w:p w:rsidR="00E478D1" w:rsidRPr="00844126" w:rsidRDefault="00E478D1" w:rsidP="00B11BF1">
            <w:pPr>
              <w:rPr>
                <w:i/>
                <w:iCs/>
              </w:rPr>
            </w:pPr>
          </w:p>
        </w:tc>
        <w:tc>
          <w:tcPr>
            <w:tcW w:w="6647" w:type="dxa"/>
          </w:tcPr>
          <w:p w:rsidR="00E478D1" w:rsidRPr="00C646AB" w:rsidRDefault="00E478D1" w:rsidP="00B11BF1">
            <w:pPr>
              <w:jc w:val="both"/>
            </w:pPr>
            <w:r w:rsidRPr="00516B3A">
              <w:t xml:space="preserve">доведения до Межрегионального операционного УФК реквизитов открытых управлениям Федерального казначейства по субъектам Российской Федерации счетов             № 40101 с отличительным признаком «3» в четырнадцатом разряде номера лицевого счета для перечисления доходов от </w:t>
            </w:r>
            <w:r>
              <w:t>уплаты акцизов на нефтепродукты.</w:t>
            </w:r>
          </w:p>
        </w:tc>
        <w:tc>
          <w:tcPr>
            <w:tcW w:w="3556" w:type="dxa"/>
            <w:gridSpan w:val="2"/>
          </w:tcPr>
          <w:p w:rsidR="00E478D1" w:rsidRPr="00516B3A" w:rsidRDefault="00E478D1" w:rsidP="00B11BF1">
            <w:r w:rsidRPr="00516B3A">
              <w:t>Управления Федерального казначейства по субъектам Российской Федерации</w:t>
            </w:r>
          </w:p>
        </w:tc>
        <w:tc>
          <w:tcPr>
            <w:tcW w:w="3214" w:type="dxa"/>
            <w:vMerge/>
          </w:tcPr>
          <w:p w:rsidR="00E478D1" w:rsidRPr="00844126" w:rsidRDefault="00E478D1" w:rsidP="00B11BF1"/>
        </w:tc>
      </w:tr>
      <w:tr w:rsidR="00E478D1" w:rsidRPr="00844126" w:rsidTr="00B11BF1">
        <w:trPr>
          <w:trHeight w:val="2501"/>
        </w:trPr>
        <w:tc>
          <w:tcPr>
            <w:tcW w:w="2240" w:type="dxa"/>
          </w:tcPr>
          <w:p w:rsidR="00E478D1" w:rsidRPr="00844126" w:rsidRDefault="00E478D1" w:rsidP="00B11BF1">
            <w:pPr>
              <w:jc w:val="center"/>
              <w:rPr>
                <w:i/>
                <w:iCs/>
              </w:rPr>
            </w:pPr>
            <w:r w:rsidRPr="00F124DC">
              <w:rPr>
                <w:i/>
                <w:iCs/>
              </w:rPr>
              <w:t>Январь 2015  года</w:t>
            </w:r>
          </w:p>
        </w:tc>
        <w:tc>
          <w:tcPr>
            <w:tcW w:w="6647" w:type="dxa"/>
          </w:tcPr>
          <w:p w:rsidR="00E478D1" w:rsidRPr="00516B3A" w:rsidRDefault="00E478D1" w:rsidP="00B11BF1">
            <w:pPr>
              <w:autoSpaceDE w:val="0"/>
              <w:autoSpaceDN w:val="0"/>
              <w:adjustRightInd w:val="0"/>
              <w:jc w:val="both"/>
            </w:pPr>
            <w:r w:rsidRPr="00516B3A">
              <w:t xml:space="preserve">Перечисление средств федерального бюджета 2014 года, направленных на осуществление социальных выплат в соответствии с законодательством Российской Федерации, и возвращенных в 2015 году подразделениями Банка России или кредитными организациями на </w:t>
            </w:r>
            <w:hyperlink r:id="rId7" w:history="1">
              <w:r w:rsidRPr="00516B3A">
                <w:rPr>
                  <w:color w:val="000000"/>
                </w:rPr>
                <w:t>счета № 40105</w:t>
              </w:r>
            </w:hyperlink>
            <w:r w:rsidRPr="00516B3A">
              <w:rPr>
                <w:color w:val="000000"/>
              </w:rPr>
              <w:t>, открытые территориальным</w:t>
            </w:r>
            <w:r w:rsidRPr="00516B3A">
              <w:t xml:space="preserve"> органам Федерального казначейства, по причине неверного указания в платежных поручениях реквизитов получателя платежа, на основании платежных документов, представленных получателями бюджетных средств  по уточненным реквизитам.</w:t>
            </w:r>
          </w:p>
        </w:tc>
        <w:tc>
          <w:tcPr>
            <w:tcW w:w="3556" w:type="dxa"/>
            <w:gridSpan w:val="2"/>
          </w:tcPr>
          <w:p w:rsidR="00E478D1" w:rsidRPr="00516B3A" w:rsidRDefault="00E478D1" w:rsidP="00B11BF1">
            <w:r w:rsidRPr="00516B3A">
              <w:t>Территориальные органы  Федерального казначейства</w:t>
            </w:r>
          </w:p>
        </w:tc>
        <w:tc>
          <w:tcPr>
            <w:tcW w:w="3214" w:type="dxa"/>
          </w:tcPr>
          <w:p w:rsidR="00E478D1" w:rsidRPr="00844126" w:rsidRDefault="00E478D1" w:rsidP="00B11BF1">
            <w:r w:rsidRPr="00844126">
              <w:t>п.15 Порядка № 56н</w:t>
            </w:r>
          </w:p>
        </w:tc>
      </w:tr>
      <w:tr w:rsidR="00E478D1" w:rsidRPr="00844126" w:rsidTr="00B11BF1">
        <w:trPr>
          <w:trHeight w:val="2501"/>
        </w:trPr>
        <w:tc>
          <w:tcPr>
            <w:tcW w:w="2240" w:type="dxa"/>
            <w:vMerge w:val="restart"/>
          </w:tcPr>
          <w:p w:rsidR="00E478D1" w:rsidRPr="00844126" w:rsidRDefault="00E478D1" w:rsidP="00B11BF1">
            <w:pPr>
              <w:jc w:val="center"/>
              <w:rPr>
                <w:i/>
                <w:iCs/>
              </w:rPr>
            </w:pPr>
            <w:r w:rsidRPr="00844126">
              <w:rPr>
                <w:i/>
                <w:iCs/>
              </w:rPr>
              <w:t>01 января 2015 г.</w:t>
            </w:r>
          </w:p>
        </w:tc>
        <w:tc>
          <w:tcPr>
            <w:tcW w:w="6647" w:type="dxa"/>
          </w:tcPr>
          <w:p w:rsidR="00E478D1" w:rsidRPr="00844126" w:rsidRDefault="00E478D1" w:rsidP="00B11BF1">
            <w:pPr>
              <w:jc w:val="both"/>
            </w:pPr>
            <w:r w:rsidRPr="00844126">
              <w:t xml:space="preserve">Документы на изменение лимитов бюджетных обязательств (бюджетных ассигнований) завершенного финансового 2014 года </w:t>
            </w:r>
            <w:r w:rsidRPr="00844126">
              <w:rPr>
                <w:b/>
                <w:bCs/>
              </w:rPr>
              <w:t>не принимаются;</w:t>
            </w:r>
          </w:p>
        </w:tc>
        <w:tc>
          <w:tcPr>
            <w:tcW w:w="3556" w:type="dxa"/>
            <w:gridSpan w:val="2"/>
          </w:tcPr>
          <w:p w:rsidR="00E478D1" w:rsidRPr="00844126" w:rsidRDefault="00E478D1" w:rsidP="00B11BF1">
            <w:r w:rsidRPr="00844126">
              <w:t>Главные распорядители (распорядители) средств федерального бюджета, главные администраторы (администраторы) источников финансирования дефицита федерального бюджета, получатели средств федерального бюджета</w:t>
            </w:r>
          </w:p>
        </w:tc>
        <w:tc>
          <w:tcPr>
            <w:tcW w:w="3214" w:type="dxa"/>
          </w:tcPr>
          <w:p w:rsidR="00E478D1" w:rsidRPr="00844126" w:rsidRDefault="00E478D1" w:rsidP="00B11BF1">
            <w:r w:rsidRPr="00844126">
              <w:t>п. 13 Порядка № 56н</w:t>
            </w:r>
          </w:p>
        </w:tc>
      </w:tr>
      <w:tr w:rsidR="00E478D1" w:rsidRPr="00844126" w:rsidTr="00B11BF1">
        <w:trPr>
          <w:trHeight w:val="2501"/>
        </w:trPr>
        <w:tc>
          <w:tcPr>
            <w:tcW w:w="2240" w:type="dxa"/>
            <w:vMerge/>
          </w:tcPr>
          <w:p w:rsidR="00E478D1" w:rsidRPr="00844126" w:rsidRDefault="00E478D1" w:rsidP="00B11BF1">
            <w:pPr>
              <w:jc w:val="center"/>
              <w:rPr>
                <w:i/>
                <w:iCs/>
              </w:rPr>
            </w:pPr>
          </w:p>
        </w:tc>
        <w:tc>
          <w:tcPr>
            <w:tcW w:w="6647" w:type="dxa"/>
          </w:tcPr>
          <w:p w:rsidR="00E478D1" w:rsidRPr="00844126" w:rsidRDefault="00E478D1" w:rsidP="00B11BF1">
            <w:pPr>
              <w:jc w:val="both"/>
            </w:pPr>
            <w:r w:rsidRPr="00844126">
              <w:t xml:space="preserve">Остатки неиспользованных лимитов бюджетных обязательств (бюджетных ассигнований) для кассовых выплат из федерального бюджета 2014 года, отраженные на лицевых счетах, открытых в </w:t>
            </w:r>
            <w:r>
              <w:t xml:space="preserve">территориальных </w:t>
            </w:r>
            <w:r w:rsidRPr="00844126">
              <w:t>органах Федерального казначейства главным распорядителям, распорядителям и получателям средств федерального бюджета (главным администраторам и администраторам источников финансирования дефицита федерального бюджета), не подлежат учету на указанных лицевых счетах в качестве остатков на начало 2015 года;</w:t>
            </w:r>
          </w:p>
        </w:tc>
        <w:tc>
          <w:tcPr>
            <w:tcW w:w="3556" w:type="dxa"/>
            <w:gridSpan w:val="2"/>
          </w:tcPr>
          <w:p w:rsidR="00E478D1" w:rsidRPr="00844126" w:rsidRDefault="00E478D1" w:rsidP="00B11BF1">
            <w:r w:rsidRPr="00844126">
              <w:t>Территориальные органы  Федерального казначейства</w:t>
            </w:r>
          </w:p>
        </w:tc>
        <w:tc>
          <w:tcPr>
            <w:tcW w:w="3214" w:type="dxa"/>
          </w:tcPr>
          <w:p w:rsidR="00E478D1" w:rsidRPr="00844126" w:rsidRDefault="00E478D1" w:rsidP="00B11BF1">
            <w:r w:rsidRPr="00844126">
              <w:t>п. 8 Порядка № 56н</w:t>
            </w:r>
          </w:p>
        </w:tc>
      </w:tr>
      <w:tr w:rsidR="00E478D1" w:rsidRPr="00844126" w:rsidTr="00B11BF1">
        <w:tc>
          <w:tcPr>
            <w:tcW w:w="2240" w:type="dxa"/>
            <w:vMerge/>
            <w:vAlign w:val="center"/>
          </w:tcPr>
          <w:p w:rsidR="00E478D1" w:rsidRPr="00844126" w:rsidRDefault="00E478D1" w:rsidP="00B11BF1">
            <w:pPr>
              <w:rPr>
                <w:i/>
                <w:iCs/>
              </w:rPr>
            </w:pPr>
          </w:p>
        </w:tc>
        <w:tc>
          <w:tcPr>
            <w:tcW w:w="6647" w:type="dxa"/>
          </w:tcPr>
          <w:p w:rsidR="00E478D1" w:rsidRPr="00844126" w:rsidRDefault="00E478D1" w:rsidP="00B11BF1">
            <w:pPr>
              <w:jc w:val="both"/>
            </w:pPr>
            <w:r w:rsidRPr="00844126">
              <w:t>Наличие остатка средств на лицевых счетах, открытых территориальны</w:t>
            </w:r>
            <w:r>
              <w:t>м</w:t>
            </w:r>
            <w:r w:rsidRPr="00844126">
              <w:t xml:space="preserve"> орган</w:t>
            </w:r>
            <w:r>
              <w:t>ам</w:t>
            </w:r>
            <w:r w:rsidRPr="00844126">
              <w:t xml:space="preserve"> Федерального казначейства на счетах № 40816, </w:t>
            </w:r>
            <w:r w:rsidRPr="00844126">
              <w:rPr>
                <w:b/>
                <w:bCs/>
              </w:rPr>
              <w:t>не допускается;</w:t>
            </w:r>
          </w:p>
        </w:tc>
        <w:tc>
          <w:tcPr>
            <w:tcW w:w="3556" w:type="dxa"/>
            <w:gridSpan w:val="2"/>
          </w:tcPr>
          <w:p w:rsidR="00E478D1" w:rsidRPr="00844126" w:rsidRDefault="00E478D1" w:rsidP="00B11BF1"/>
        </w:tc>
        <w:tc>
          <w:tcPr>
            <w:tcW w:w="3214" w:type="dxa"/>
          </w:tcPr>
          <w:p w:rsidR="00E478D1" w:rsidRPr="00844126" w:rsidRDefault="00E478D1" w:rsidP="00B11BF1">
            <w:r w:rsidRPr="00844126">
              <w:t>п.8 РГС № 50</w:t>
            </w:r>
          </w:p>
        </w:tc>
      </w:tr>
      <w:tr w:rsidR="00E478D1" w:rsidRPr="00844126" w:rsidTr="00B11BF1">
        <w:tc>
          <w:tcPr>
            <w:tcW w:w="2240" w:type="dxa"/>
            <w:vMerge/>
            <w:vAlign w:val="center"/>
          </w:tcPr>
          <w:p w:rsidR="00E478D1" w:rsidRPr="00844126" w:rsidRDefault="00E478D1" w:rsidP="00B11BF1">
            <w:pPr>
              <w:rPr>
                <w:i/>
                <w:iCs/>
              </w:rPr>
            </w:pPr>
          </w:p>
        </w:tc>
        <w:tc>
          <w:tcPr>
            <w:tcW w:w="6647" w:type="dxa"/>
          </w:tcPr>
          <w:p w:rsidR="00E478D1" w:rsidRPr="00844126" w:rsidRDefault="00E478D1" w:rsidP="00B11BF1">
            <w:pPr>
              <w:jc w:val="both"/>
            </w:pPr>
            <w:r w:rsidRPr="00844126">
              <w:t xml:space="preserve">Наличие остатка средств на счетах № 40116, в части средств федерального бюджета, средств федеральных бюджетных учреждений и федеральных автономных учреждений и средств, поступающих во временное распоряжение федеральных казенных учреждений в соответствии с законодательством Российской Федерации, </w:t>
            </w:r>
            <w:r w:rsidRPr="00844126">
              <w:rPr>
                <w:b/>
                <w:bCs/>
              </w:rPr>
              <w:t>не допускается**,</w:t>
            </w:r>
            <w:r w:rsidRPr="00844126">
              <w:t xml:space="preserve"> за исключением зарезервированных сумм на счетах № 40116, открытых для учета операций по обеспечению денежными средствами клиентов с использованием карт</w:t>
            </w:r>
            <w:r w:rsidRPr="00844126">
              <w:rPr>
                <w:b/>
                <w:bCs/>
              </w:rPr>
              <w:t>;</w:t>
            </w:r>
          </w:p>
        </w:tc>
        <w:tc>
          <w:tcPr>
            <w:tcW w:w="3556" w:type="dxa"/>
            <w:gridSpan w:val="2"/>
          </w:tcPr>
          <w:p w:rsidR="00E478D1" w:rsidRPr="00844126" w:rsidRDefault="00E478D1" w:rsidP="00B11BF1"/>
        </w:tc>
        <w:tc>
          <w:tcPr>
            <w:tcW w:w="3214" w:type="dxa"/>
          </w:tcPr>
          <w:p w:rsidR="00E478D1" w:rsidRPr="00844126" w:rsidRDefault="00E478D1" w:rsidP="00B11BF1">
            <w:r w:rsidRPr="00844126">
              <w:t>п. 5 Порядка № 56н</w:t>
            </w:r>
          </w:p>
        </w:tc>
      </w:tr>
      <w:tr w:rsidR="00E478D1" w:rsidRPr="00844126" w:rsidTr="00B11BF1">
        <w:trPr>
          <w:trHeight w:val="353"/>
        </w:trPr>
        <w:tc>
          <w:tcPr>
            <w:tcW w:w="2240" w:type="dxa"/>
            <w:vMerge/>
            <w:vAlign w:val="center"/>
          </w:tcPr>
          <w:p w:rsidR="00E478D1" w:rsidRPr="00844126" w:rsidRDefault="00E478D1" w:rsidP="00B11BF1">
            <w:pPr>
              <w:rPr>
                <w:i/>
                <w:iCs/>
              </w:rPr>
            </w:pPr>
          </w:p>
        </w:tc>
        <w:tc>
          <w:tcPr>
            <w:tcW w:w="6647" w:type="dxa"/>
          </w:tcPr>
          <w:p w:rsidR="00E478D1" w:rsidRDefault="00E478D1" w:rsidP="00B11BF1">
            <w:pPr>
              <w:jc w:val="both"/>
            </w:pPr>
            <w:r w:rsidRPr="00844126">
              <w:t>Остаток средств в валюте Российской Федерации и иностранной валюте на счете № 40106 и на других валютных счетах, открытых главным распорядителям и получателям средств федерального бюджета (главным администраторам, администраторам источников финансирования дефицита федерального бюджета с полномочиями главного администратора) в кредитных организациях на территории Российской Федерации, должен равняться нулю, за исключением суммы средств в иностранной валюте на счете № 40106 для осуществления операций в соответствии с графиком платежей иностранным кредиторам по обслуживанию и погашению государственного внешнего долга Российской Федерации в первой декаде января 2015 года.</w:t>
            </w:r>
          </w:p>
          <w:p w:rsidR="00E478D1" w:rsidRPr="00844126" w:rsidRDefault="00E478D1" w:rsidP="00B11BF1">
            <w:pPr>
              <w:jc w:val="both"/>
            </w:pPr>
          </w:p>
        </w:tc>
        <w:tc>
          <w:tcPr>
            <w:tcW w:w="3556" w:type="dxa"/>
            <w:gridSpan w:val="2"/>
          </w:tcPr>
          <w:p w:rsidR="00E478D1" w:rsidRPr="00844126" w:rsidRDefault="00E478D1" w:rsidP="00B11BF1">
            <w:r w:rsidRPr="00844126">
              <w:t>Главные распорядители</w:t>
            </w:r>
            <w:r>
              <w:t xml:space="preserve"> средств федерального бюджета</w:t>
            </w:r>
            <w:r w:rsidRPr="00844126">
              <w:t>, получатели средств федерального бюджета, Министерство финансов Российской Федерации, главные администраторы источников финансирования дефицита федерального бюджета (администраторы источников финансирования дефицита федерального бюджета)</w:t>
            </w:r>
          </w:p>
        </w:tc>
        <w:tc>
          <w:tcPr>
            <w:tcW w:w="3214" w:type="dxa"/>
          </w:tcPr>
          <w:p w:rsidR="00E478D1" w:rsidRPr="00844126" w:rsidRDefault="00E478D1" w:rsidP="00B11BF1">
            <w:r w:rsidRPr="00844126">
              <w:t>п. 10 Порядка № 56н</w:t>
            </w:r>
          </w:p>
        </w:tc>
      </w:tr>
      <w:tr w:rsidR="00E478D1" w:rsidRPr="00844126" w:rsidTr="00B11BF1">
        <w:trPr>
          <w:trHeight w:val="1174"/>
        </w:trPr>
        <w:tc>
          <w:tcPr>
            <w:tcW w:w="2240" w:type="dxa"/>
            <w:vMerge w:val="restart"/>
          </w:tcPr>
          <w:p w:rsidR="00E478D1" w:rsidRPr="00844126" w:rsidRDefault="00E478D1" w:rsidP="00B11BF1">
            <w:pPr>
              <w:jc w:val="center"/>
              <w:rPr>
                <w:i/>
                <w:iCs/>
              </w:rPr>
            </w:pPr>
            <w:r w:rsidRPr="00844126">
              <w:rPr>
                <w:i/>
                <w:iCs/>
              </w:rPr>
              <w:t xml:space="preserve"> 12 января 2015 г.</w:t>
            </w:r>
          </w:p>
          <w:p w:rsidR="00E478D1" w:rsidRPr="00844126" w:rsidRDefault="00E478D1" w:rsidP="00B11BF1">
            <w:pPr>
              <w:jc w:val="center"/>
              <w:rPr>
                <w:i/>
                <w:iCs/>
              </w:rPr>
            </w:pPr>
          </w:p>
        </w:tc>
        <w:tc>
          <w:tcPr>
            <w:tcW w:w="6647" w:type="dxa"/>
          </w:tcPr>
          <w:p w:rsidR="00E478D1" w:rsidRPr="00516B3A" w:rsidRDefault="00E478D1" w:rsidP="00B11BF1">
            <w:pPr>
              <w:jc w:val="both"/>
            </w:pPr>
            <w:r w:rsidRPr="00516B3A">
              <w:t>Суммы средств, зачисленные на счета № 40105, открытые территориальным органам Федерального казначейства, подразделениями Банка России и кредитными организациями по результатам обработки последнего рейса 31.12.2014, подлежат перечислению на счет № 40105, открытый Федеральному казначейству, оборотами нового года;</w:t>
            </w:r>
          </w:p>
        </w:tc>
        <w:tc>
          <w:tcPr>
            <w:tcW w:w="3556" w:type="dxa"/>
            <w:gridSpan w:val="2"/>
          </w:tcPr>
          <w:p w:rsidR="00E478D1" w:rsidRPr="00516B3A" w:rsidRDefault="00E478D1" w:rsidP="00B11BF1">
            <w:r w:rsidRPr="00516B3A">
              <w:t>Территориальные органы  Федерального казначейства</w:t>
            </w:r>
          </w:p>
        </w:tc>
        <w:tc>
          <w:tcPr>
            <w:tcW w:w="3214" w:type="dxa"/>
          </w:tcPr>
          <w:p w:rsidR="00E478D1" w:rsidRPr="00516B3A" w:rsidRDefault="00E478D1" w:rsidP="00B11BF1">
            <w:r w:rsidRPr="00516B3A">
              <w:t>п. 12 Порядка № 56н</w:t>
            </w:r>
          </w:p>
        </w:tc>
      </w:tr>
      <w:tr w:rsidR="00E478D1" w:rsidRPr="00844126" w:rsidTr="00B11BF1">
        <w:trPr>
          <w:trHeight w:val="2002"/>
        </w:trPr>
        <w:tc>
          <w:tcPr>
            <w:tcW w:w="2240" w:type="dxa"/>
            <w:vMerge/>
            <w:vAlign w:val="center"/>
          </w:tcPr>
          <w:p w:rsidR="00E478D1" w:rsidRPr="00844126" w:rsidRDefault="00E478D1" w:rsidP="00B11BF1">
            <w:pPr>
              <w:rPr>
                <w:i/>
                <w:iCs/>
              </w:rPr>
            </w:pPr>
          </w:p>
        </w:tc>
        <w:tc>
          <w:tcPr>
            <w:tcW w:w="6647" w:type="dxa"/>
          </w:tcPr>
          <w:p w:rsidR="00E478D1" w:rsidRPr="00516B3A" w:rsidRDefault="00E478D1" w:rsidP="00B11BF1">
            <w:pPr>
              <w:jc w:val="both"/>
            </w:pPr>
            <w:r w:rsidRPr="00516B3A">
              <w:t>Направление в ОПЕРУ-1 Банка России и подразделения Банка России платежных поручений на перечисление остатка нераспределенных доходов, поступивших в отчетном финансовом году со счетов № 40101 на счет № 40101 с отличительным признаком «3» в четырнадцатом разряде номера лицевого счета.</w:t>
            </w:r>
          </w:p>
          <w:p w:rsidR="00E478D1" w:rsidRPr="00516B3A" w:rsidRDefault="00E478D1" w:rsidP="00B11BF1">
            <w:pPr>
              <w:jc w:val="both"/>
            </w:pPr>
          </w:p>
          <w:p w:rsidR="00E478D1" w:rsidRPr="00516B3A" w:rsidRDefault="00E478D1" w:rsidP="00B11BF1">
            <w:pPr>
              <w:jc w:val="both"/>
            </w:pPr>
          </w:p>
        </w:tc>
        <w:tc>
          <w:tcPr>
            <w:tcW w:w="3556" w:type="dxa"/>
            <w:gridSpan w:val="2"/>
          </w:tcPr>
          <w:p w:rsidR="00E478D1" w:rsidRPr="00516B3A" w:rsidRDefault="00E478D1" w:rsidP="00B11BF1">
            <w:r w:rsidRPr="00516B3A">
              <w:t>Территориальные органы  Федерального казначейства</w:t>
            </w:r>
          </w:p>
        </w:tc>
        <w:tc>
          <w:tcPr>
            <w:tcW w:w="3214" w:type="dxa"/>
          </w:tcPr>
          <w:p w:rsidR="00E478D1" w:rsidRPr="00516B3A" w:rsidRDefault="00E478D1" w:rsidP="00B11BF1">
            <w:r w:rsidRPr="00516B3A">
              <w:t>п. 1.4 Положения Минфина России и Банка России от 12.11 2008 года № 127н / № 328-П</w:t>
            </w:r>
          </w:p>
        </w:tc>
      </w:tr>
      <w:tr w:rsidR="00E478D1" w:rsidRPr="00844126" w:rsidTr="00B11BF1">
        <w:trPr>
          <w:trHeight w:val="212"/>
        </w:trPr>
        <w:tc>
          <w:tcPr>
            <w:tcW w:w="2240" w:type="dxa"/>
            <w:vMerge/>
            <w:vAlign w:val="center"/>
          </w:tcPr>
          <w:p w:rsidR="00E478D1" w:rsidRPr="00844126" w:rsidRDefault="00E478D1" w:rsidP="00B11BF1">
            <w:pPr>
              <w:rPr>
                <w:i/>
                <w:iCs/>
              </w:rPr>
            </w:pPr>
          </w:p>
        </w:tc>
        <w:tc>
          <w:tcPr>
            <w:tcW w:w="6647" w:type="dxa"/>
          </w:tcPr>
          <w:p w:rsidR="00E478D1" w:rsidRPr="00844126" w:rsidRDefault="00E478D1" w:rsidP="00B11BF1">
            <w:pPr>
              <w:jc w:val="both"/>
            </w:pPr>
            <w:r w:rsidRPr="00844126">
              <w:rPr>
                <w:b/>
                <w:bCs/>
              </w:rPr>
              <w:t>Первый день:</w:t>
            </w:r>
          </w:p>
        </w:tc>
        <w:tc>
          <w:tcPr>
            <w:tcW w:w="3556" w:type="dxa"/>
            <w:gridSpan w:val="2"/>
          </w:tcPr>
          <w:p w:rsidR="00E478D1" w:rsidRPr="00844126" w:rsidRDefault="00E478D1" w:rsidP="00B11BF1"/>
        </w:tc>
        <w:tc>
          <w:tcPr>
            <w:tcW w:w="3214" w:type="dxa"/>
          </w:tcPr>
          <w:p w:rsidR="00E478D1" w:rsidRPr="00844126" w:rsidRDefault="00E478D1" w:rsidP="00B11BF1"/>
        </w:tc>
      </w:tr>
      <w:tr w:rsidR="00E478D1" w:rsidRPr="00844126" w:rsidTr="00B11BF1">
        <w:trPr>
          <w:trHeight w:val="155"/>
        </w:trPr>
        <w:tc>
          <w:tcPr>
            <w:tcW w:w="2240" w:type="dxa"/>
            <w:vMerge/>
            <w:vAlign w:val="center"/>
          </w:tcPr>
          <w:p w:rsidR="00E478D1" w:rsidRPr="00844126" w:rsidRDefault="00E478D1" w:rsidP="00B11BF1">
            <w:pPr>
              <w:rPr>
                <w:i/>
                <w:iCs/>
              </w:rPr>
            </w:pPr>
          </w:p>
        </w:tc>
        <w:tc>
          <w:tcPr>
            <w:tcW w:w="6647" w:type="dxa"/>
          </w:tcPr>
          <w:p w:rsidR="00E478D1" w:rsidRPr="00844126" w:rsidRDefault="00E478D1" w:rsidP="00B11BF1">
            <w:pPr>
              <w:jc w:val="both"/>
            </w:pPr>
            <w:r w:rsidRPr="00844126">
              <w:t>представления в Федеральное казначейство Консолидированных заявок на перечисление средств федерального бюджета со счета</w:t>
            </w:r>
            <w:r>
              <w:t xml:space="preserve"> № 40105</w:t>
            </w:r>
            <w:r w:rsidRPr="00844126">
              <w:t>, открытого Федеральному казначейству</w:t>
            </w:r>
            <w:r>
              <w:t>,</w:t>
            </w:r>
            <w:r w:rsidRPr="00844126">
              <w:t xml:space="preserve"> на счета</w:t>
            </w:r>
            <w:r>
              <w:t xml:space="preserve"> № 40105 и № 40101, открытые</w:t>
            </w:r>
            <w:r w:rsidRPr="00844126">
              <w:t xml:space="preserve"> территориальны</w:t>
            </w:r>
            <w:r>
              <w:t>м</w:t>
            </w:r>
            <w:r w:rsidRPr="00844126">
              <w:t xml:space="preserve"> орган</w:t>
            </w:r>
            <w:r>
              <w:t xml:space="preserve">ам Федерального казначейства </w:t>
            </w:r>
            <w:r w:rsidRPr="00844126">
              <w:t>(по операциям со средствами федерального бюджета 2015 года);</w:t>
            </w:r>
          </w:p>
        </w:tc>
        <w:tc>
          <w:tcPr>
            <w:tcW w:w="3556" w:type="dxa"/>
            <w:gridSpan w:val="2"/>
          </w:tcPr>
          <w:p w:rsidR="00E478D1" w:rsidRPr="00844126" w:rsidRDefault="00E478D1" w:rsidP="00B11BF1">
            <w:r w:rsidRPr="00844126">
              <w:t>Территориальные органы  Федерального казначейства</w:t>
            </w:r>
          </w:p>
        </w:tc>
        <w:tc>
          <w:tcPr>
            <w:tcW w:w="3214" w:type="dxa"/>
          </w:tcPr>
          <w:p w:rsidR="00E478D1" w:rsidRPr="00844126" w:rsidRDefault="00E478D1" w:rsidP="00B11BF1">
            <w:r w:rsidRPr="00516B3A">
              <w:t>Приказ Федерального казначейства от 14.09.2009 № 210</w:t>
            </w:r>
          </w:p>
        </w:tc>
      </w:tr>
      <w:tr w:rsidR="00E478D1" w:rsidRPr="00844126" w:rsidTr="00B11BF1">
        <w:trPr>
          <w:trHeight w:val="736"/>
        </w:trPr>
        <w:tc>
          <w:tcPr>
            <w:tcW w:w="2240" w:type="dxa"/>
            <w:vMerge/>
          </w:tcPr>
          <w:p w:rsidR="00E478D1" w:rsidRPr="00844126" w:rsidRDefault="00E478D1" w:rsidP="00B11BF1">
            <w:pPr>
              <w:rPr>
                <w:i/>
                <w:iCs/>
              </w:rPr>
            </w:pPr>
          </w:p>
        </w:tc>
        <w:tc>
          <w:tcPr>
            <w:tcW w:w="6647" w:type="dxa"/>
          </w:tcPr>
          <w:p w:rsidR="00E478D1" w:rsidRPr="00844126" w:rsidRDefault="00E478D1" w:rsidP="004E2C2C">
            <w:pPr>
              <w:jc w:val="both"/>
            </w:pPr>
            <w:r w:rsidRPr="00844126">
              <w:t>перечисления остатков средств</w:t>
            </w:r>
            <w:r>
              <w:t xml:space="preserve"> федеральных бюджетных и автономных учреждений со счетов № 40501, открытых территориальным органам Федерального казначейства, на счет № 40105, открытый Федеральному казначейству. </w:t>
            </w:r>
          </w:p>
        </w:tc>
        <w:tc>
          <w:tcPr>
            <w:tcW w:w="3556" w:type="dxa"/>
            <w:gridSpan w:val="2"/>
          </w:tcPr>
          <w:p w:rsidR="00E478D1" w:rsidRPr="00844126" w:rsidRDefault="00E478D1" w:rsidP="00B11BF1">
            <w:r w:rsidRPr="00844126">
              <w:t>Территориальные органы  Федерального казначейства</w:t>
            </w:r>
          </w:p>
        </w:tc>
        <w:tc>
          <w:tcPr>
            <w:tcW w:w="3214" w:type="dxa"/>
          </w:tcPr>
          <w:p w:rsidR="00E478D1" w:rsidRDefault="00E478D1" w:rsidP="00B11BF1">
            <w:r w:rsidRPr="0012644D">
              <w:t xml:space="preserve">Приказ Минфина России от 14.07.2010 № 71н; </w:t>
            </w:r>
          </w:p>
          <w:p w:rsidR="00E478D1" w:rsidRDefault="00E478D1" w:rsidP="00B11BF1">
            <w:r>
              <w:t>п</w:t>
            </w:r>
            <w:r w:rsidRPr="0012644D">
              <w:t>риказ Федерального казначейства от 16.12.2010 № 352</w:t>
            </w:r>
          </w:p>
          <w:p w:rsidR="00E478D1" w:rsidRPr="00844126" w:rsidRDefault="00E478D1" w:rsidP="00EB7A93"/>
        </w:tc>
      </w:tr>
      <w:tr w:rsidR="00E478D1" w:rsidRPr="00844126" w:rsidTr="00B11BF1">
        <w:trPr>
          <w:trHeight w:val="3091"/>
        </w:trPr>
        <w:tc>
          <w:tcPr>
            <w:tcW w:w="2240" w:type="dxa"/>
            <w:vMerge w:val="restart"/>
          </w:tcPr>
          <w:p w:rsidR="00E478D1" w:rsidRPr="00844126" w:rsidRDefault="00E478D1" w:rsidP="00B11BF1">
            <w:pPr>
              <w:jc w:val="center"/>
              <w:rPr>
                <w:i/>
                <w:iCs/>
              </w:rPr>
            </w:pPr>
            <w:r w:rsidRPr="00844126">
              <w:rPr>
                <w:i/>
                <w:iCs/>
              </w:rPr>
              <w:t>13 января 2015 г.</w:t>
            </w:r>
          </w:p>
          <w:p w:rsidR="00E478D1" w:rsidRPr="00844126" w:rsidRDefault="00E478D1" w:rsidP="00B11BF1">
            <w:pPr>
              <w:jc w:val="center"/>
              <w:rPr>
                <w:i/>
                <w:iCs/>
              </w:rPr>
            </w:pPr>
          </w:p>
        </w:tc>
        <w:tc>
          <w:tcPr>
            <w:tcW w:w="6647" w:type="dxa"/>
          </w:tcPr>
          <w:p w:rsidR="00E478D1" w:rsidRPr="00516B3A" w:rsidRDefault="00E478D1" w:rsidP="00B11BF1">
            <w:pPr>
              <w:jc w:val="both"/>
            </w:pPr>
            <w:r w:rsidRPr="00516B3A">
              <w:t>Распределение остатка средств на счетах № 40101, открытых управлениям Федерального казначейства по субъектам Российской Федерации, с отличительным признаком «3» в четырнадцатом разряде номера лицевого счета и направление в подразделения Банка России платежных поручений на перечисление средств на счета бюджетов бюджетной системы Российской Федерации, на перечисление доходов от уплаты акцизов на нефтепродукты на счет                                                       № 40101, открытый Межрегиональному операционному УФК, с отличительным признаком «3» в четырнадцатом разряде номера лицевого счета. Прием и исполнение указанных платежных поручений подразделениями Банка России;</w:t>
            </w:r>
          </w:p>
        </w:tc>
        <w:tc>
          <w:tcPr>
            <w:tcW w:w="3556" w:type="dxa"/>
            <w:gridSpan w:val="2"/>
          </w:tcPr>
          <w:p w:rsidR="00E478D1" w:rsidRPr="00516B3A" w:rsidRDefault="00E478D1" w:rsidP="00B11BF1">
            <w:r w:rsidRPr="00516B3A">
              <w:t>Управления Федерального казначейства по субъектам Российской Федерации,</w:t>
            </w:r>
          </w:p>
          <w:p w:rsidR="00E478D1" w:rsidRPr="00516B3A" w:rsidRDefault="00E478D1" w:rsidP="00B11BF1">
            <w:r w:rsidRPr="00516B3A">
              <w:t>подразделения Банка России</w:t>
            </w:r>
          </w:p>
        </w:tc>
        <w:tc>
          <w:tcPr>
            <w:tcW w:w="3214" w:type="dxa"/>
          </w:tcPr>
          <w:p w:rsidR="00E478D1" w:rsidRPr="00516B3A" w:rsidRDefault="00E478D1" w:rsidP="00B11BF1">
            <w:pPr>
              <w:rPr>
                <w:bCs/>
              </w:rPr>
            </w:pPr>
            <w:r w:rsidRPr="00516B3A">
              <w:t xml:space="preserve">Проект изменений в п.1.5 Положения Минфина России и Банка России от </w:t>
            </w:r>
            <w:r w:rsidRPr="00516B3A">
              <w:rPr>
                <w:bCs/>
              </w:rPr>
              <w:t xml:space="preserve">12.11.2008  № 127н/№328-П </w:t>
            </w:r>
          </w:p>
          <w:p w:rsidR="00E478D1" w:rsidRPr="00516B3A" w:rsidRDefault="00E478D1" w:rsidP="00B11BF1"/>
        </w:tc>
      </w:tr>
      <w:tr w:rsidR="00E478D1" w:rsidRPr="00844126" w:rsidTr="00B11BF1">
        <w:tc>
          <w:tcPr>
            <w:tcW w:w="2240" w:type="dxa"/>
            <w:vMerge/>
          </w:tcPr>
          <w:p w:rsidR="00E478D1" w:rsidRPr="00844126" w:rsidRDefault="00E478D1" w:rsidP="00B11BF1">
            <w:pPr>
              <w:jc w:val="center"/>
              <w:rPr>
                <w:i/>
                <w:iCs/>
              </w:rPr>
            </w:pPr>
          </w:p>
        </w:tc>
        <w:tc>
          <w:tcPr>
            <w:tcW w:w="6647" w:type="dxa"/>
          </w:tcPr>
          <w:p w:rsidR="00E478D1" w:rsidRPr="00516B3A" w:rsidRDefault="00E478D1" w:rsidP="00B11BF1">
            <w:pPr>
              <w:jc w:val="both"/>
            </w:pPr>
            <w:r w:rsidRPr="00516B3A">
              <w:t>Распределение остатка средств на счетах № 40101, открытые Межрегиональному операционному УФК, с отличительным признаком «3» в четырнадцатом разряде номера лицевого счета и направление в ОПЕРУ-1 Банка России платежных поручений на перечисление средств на счета бюджетов бюджетной системы Российской Федерации, а также на счета открытые в валюте Российской Федерации национальным банкам государств-членов Таможенного союза. Прием и исполнение указанных платежных поручений ОПЕРУ-1 Банка России;</w:t>
            </w:r>
          </w:p>
        </w:tc>
        <w:tc>
          <w:tcPr>
            <w:tcW w:w="3556" w:type="dxa"/>
            <w:gridSpan w:val="2"/>
          </w:tcPr>
          <w:p w:rsidR="00E478D1" w:rsidRPr="00516B3A" w:rsidRDefault="00E478D1" w:rsidP="00B11BF1">
            <w:r w:rsidRPr="00516B3A">
              <w:t>Межрегиональное операционное УФК</w:t>
            </w:r>
          </w:p>
          <w:p w:rsidR="00E478D1" w:rsidRPr="00516B3A" w:rsidRDefault="00E478D1" w:rsidP="00B11BF1">
            <w:r w:rsidRPr="00516B3A">
              <w:t xml:space="preserve">ОПЕРУ-1 Банка России </w:t>
            </w:r>
          </w:p>
        </w:tc>
        <w:tc>
          <w:tcPr>
            <w:tcW w:w="3214" w:type="dxa"/>
          </w:tcPr>
          <w:p w:rsidR="00E478D1" w:rsidRPr="00516B3A" w:rsidRDefault="00E478D1" w:rsidP="00B11BF1">
            <w:r w:rsidRPr="00516B3A">
              <w:t xml:space="preserve">Проект изменений в п.1.5 Положения Минфина России и Банка России от </w:t>
            </w:r>
            <w:r w:rsidRPr="00516B3A">
              <w:rPr>
                <w:bCs/>
              </w:rPr>
              <w:t>12.11.2008  № 127н/№328-П</w:t>
            </w:r>
          </w:p>
        </w:tc>
      </w:tr>
      <w:tr w:rsidR="00E478D1" w:rsidRPr="00844126" w:rsidTr="00B11BF1">
        <w:tc>
          <w:tcPr>
            <w:tcW w:w="2240" w:type="dxa"/>
            <w:vMerge/>
          </w:tcPr>
          <w:p w:rsidR="00E478D1" w:rsidRPr="00844126" w:rsidRDefault="00E478D1" w:rsidP="00B11BF1">
            <w:pPr>
              <w:jc w:val="center"/>
              <w:rPr>
                <w:i/>
                <w:iCs/>
              </w:rPr>
            </w:pPr>
          </w:p>
        </w:tc>
        <w:tc>
          <w:tcPr>
            <w:tcW w:w="6647" w:type="dxa"/>
          </w:tcPr>
          <w:p w:rsidR="00E478D1" w:rsidRPr="00516B3A" w:rsidRDefault="00E478D1" w:rsidP="00B11BF1">
            <w:pPr>
              <w:jc w:val="both"/>
            </w:pPr>
            <w:r w:rsidRPr="00516B3A">
              <w:t>Направление в ОПЕРУ-1 Банка России платежных поручений на перечисление остатка нераспределенных доходов от уплаты акцизов на нефтепродукты, поступивших в Межрегиональное операционное УФК по расчетным документам территориальных органов Федерального казначейства в текущем финансовом году с датой начального провода отчетного года, со счета № 40101, открытого Межрегиональному операционному УФК, на счет № 40101, открытый Межрегиональному операционному УФК с отличительным признаком «3» в четырнадцатом разряде номера лицевого счета. Прием и исполнение указанных платежных поручений ОПЕРУ-1 Банка России;</w:t>
            </w:r>
          </w:p>
        </w:tc>
        <w:tc>
          <w:tcPr>
            <w:tcW w:w="3556" w:type="dxa"/>
            <w:gridSpan w:val="2"/>
          </w:tcPr>
          <w:p w:rsidR="00E478D1" w:rsidRPr="00516B3A" w:rsidRDefault="00E478D1" w:rsidP="00B11BF1">
            <w:r w:rsidRPr="00516B3A">
              <w:t>Межрегиональное операционное УФК</w:t>
            </w:r>
          </w:p>
          <w:p w:rsidR="00E478D1" w:rsidRPr="00516B3A" w:rsidRDefault="00E478D1" w:rsidP="00B11BF1">
            <w:r w:rsidRPr="00516B3A">
              <w:t>ОПЕРУ-1 Банка России</w:t>
            </w:r>
          </w:p>
          <w:p w:rsidR="00E478D1" w:rsidRPr="00516B3A" w:rsidRDefault="00E478D1" w:rsidP="00B11BF1"/>
        </w:tc>
        <w:tc>
          <w:tcPr>
            <w:tcW w:w="3214" w:type="dxa"/>
          </w:tcPr>
          <w:p w:rsidR="00E478D1" w:rsidRPr="00516B3A" w:rsidRDefault="00E478D1" w:rsidP="00B11BF1">
            <w:r w:rsidRPr="00516B3A">
              <w:t xml:space="preserve">Проект изменений в п.1.6 Положения Минфина России и Банка России от </w:t>
            </w:r>
            <w:r w:rsidRPr="00516B3A">
              <w:rPr>
                <w:bCs/>
              </w:rPr>
              <w:t>12.11.2008  № 127н/№328-П</w:t>
            </w:r>
          </w:p>
        </w:tc>
      </w:tr>
      <w:tr w:rsidR="00E478D1" w:rsidRPr="00844126" w:rsidTr="00B11BF1">
        <w:tc>
          <w:tcPr>
            <w:tcW w:w="2240" w:type="dxa"/>
            <w:vMerge/>
          </w:tcPr>
          <w:p w:rsidR="00E478D1" w:rsidRPr="00844126" w:rsidRDefault="00E478D1" w:rsidP="00B11BF1">
            <w:pPr>
              <w:jc w:val="center"/>
              <w:rPr>
                <w:i/>
                <w:iCs/>
              </w:rPr>
            </w:pPr>
          </w:p>
        </w:tc>
        <w:tc>
          <w:tcPr>
            <w:tcW w:w="6647" w:type="dxa"/>
          </w:tcPr>
          <w:p w:rsidR="00E478D1" w:rsidRPr="00844126" w:rsidRDefault="00E478D1" w:rsidP="00B11BF1">
            <w:pPr>
              <w:jc w:val="both"/>
            </w:pPr>
            <w:r w:rsidRPr="00844126">
              <w:t>Зачисление на счета бюджетов бюджетной системы Российской Федерации сумм, поступивших от распределения в установленном порядке управлениями Федерального казначейства поступлений завершенного финансового года, и учет их в качестве доходов бюджетов завершенного финансового года;</w:t>
            </w:r>
          </w:p>
        </w:tc>
        <w:tc>
          <w:tcPr>
            <w:tcW w:w="3556" w:type="dxa"/>
            <w:gridSpan w:val="2"/>
          </w:tcPr>
          <w:p w:rsidR="00E478D1" w:rsidRPr="00844126" w:rsidRDefault="00E478D1" w:rsidP="00B11BF1">
            <w:r w:rsidRPr="00844126">
              <w:t>Подразделения Банка России</w:t>
            </w:r>
            <w:r>
              <w:t>,</w:t>
            </w:r>
          </w:p>
          <w:p w:rsidR="00E478D1" w:rsidRPr="00844126" w:rsidRDefault="00E478D1" w:rsidP="00B11BF1">
            <w:r>
              <w:t>у</w:t>
            </w:r>
            <w:r w:rsidRPr="00844126">
              <w:t>правления Федерального казначейства по субъектам Российской Федерации</w:t>
            </w:r>
          </w:p>
          <w:p w:rsidR="00E478D1" w:rsidRPr="00844126" w:rsidRDefault="00E478D1" w:rsidP="00B11BF1"/>
        </w:tc>
        <w:tc>
          <w:tcPr>
            <w:tcW w:w="3214" w:type="dxa"/>
          </w:tcPr>
          <w:p w:rsidR="00E478D1" w:rsidRPr="00844126" w:rsidRDefault="00E478D1" w:rsidP="00B11BF1">
            <w:r w:rsidRPr="001301F8">
              <w:t>п.1.</w:t>
            </w:r>
            <w:r>
              <w:t>11</w:t>
            </w:r>
            <w:r w:rsidRPr="001301F8">
              <w:t xml:space="preserve"> Положения Минфина России и Банка России от </w:t>
            </w:r>
            <w:r w:rsidRPr="001301F8">
              <w:rPr>
                <w:bCs/>
              </w:rPr>
              <w:t>12.11.2008  № 127н/№328-П</w:t>
            </w:r>
            <w:r>
              <w:rPr>
                <w:bCs/>
              </w:rPr>
              <w:t>;</w:t>
            </w:r>
            <w:r w:rsidRPr="001301F8">
              <w:t xml:space="preserve"> </w:t>
            </w:r>
            <w:r w:rsidRPr="00844126">
              <w:t>п.14 Порядка № 56н</w:t>
            </w:r>
          </w:p>
        </w:tc>
      </w:tr>
      <w:tr w:rsidR="00E478D1" w:rsidRPr="00844126" w:rsidTr="00B11BF1">
        <w:tc>
          <w:tcPr>
            <w:tcW w:w="2240" w:type="dxa"/>
            <w:vMerge/>
          </w:tcPr>
          <w:p w:rsidR="00E478D1" w:rsidRPr="00844126" w:rsidRDefault="00E478D1" w:rsidP="00B11BF1">
            <w:pPr>
              <w:jc w:val="center"/>
              <w:rPr>
                <w:i/>
                <w:iCs/>
              </w:rPr>
            </w:pPr>
          </w:p>
        </w:tc>
        <w:tc>
          <w:tcPr>
            <w:tcW w:w="6647" w:type="dxa"/>
          </w:tcPr>
          <w:p w:rsidR="00E478D1" w:rsidRPr="00516B3A" w:rsidRDefault="00E478D1" w:rsidP="00B11BF1">
            <w:pPr>
              <w:jc w:val="both"/>
              <w:rPr>
                <w:b/>
                <w:bCs/>
              </w:rPr>
            </w:pPr>
            <w:r w:rsidRPr="00516B3A">
              <w:t>Зачисление на счета бюджетов бюджетной системы Российской Федерации сумм, а также на счета, открытые в валюте Российской Федерации национальным банкам государств-членов Таможенного союза, сумм поступивших от распределения в установленном порядке Межрегиональным операционным УФК поступлений завершенного финансового года, и учет их в качестве доходов бюджетов завершенного финансового года.</w:t>
            </w:r>
          </w:p>
        </w:tc>
        <w:tc>
          <w:tcPr>
            <w:tcW w:w="3556" w:type="dxa"/>
            <w:gridSpan w:val="2"/>
          </w:tcPr>
          <w:p w:rsidR="00E478D1" w:rsidRPr="00844126" w:rsidRDefault="00E478D1" w:rsidP="00B11BF1">
            <w:r w:rsidRPr="00844126">
              <w:t>ОПЕРУ-1 Банка России</w:t>
            </w:r>
          </w:p>
          <w:p w:rsidR="00E478D1" w:rsidRPr="00844126" w:rsidRDefault="00E478D1" w:rsidP="00B11BF1">
            <w:r w:rsidRPr="00844126">
              <w:t>Межрегиональное операционное УФК</w:t>
            </w:r>
          </w:p>
          <w:p w:rsidR="00E478D1" w:rsidRPr="00844126" w:rsidRDefault="00E478D1" w:rsidP="00B11BF1"/>
        </w:tc>
        <w:tc>
          <w:tcPr>
            <w:tcW w:w="3214" w:type="dxa"/>
          </w:tcPr>
          <w:p w:rsidR="00E478D1" w:rsidRPr="00516B3A" w:rsidRDefault="00E478D1" w:rsidP="00B11BF1">
            <w:r w:rsidRPr="00516B3A">
              <w:t>Соглашение об установлении и применении в Таможенном союзе порядка зачисления и распределения ввозных таможенных пошлин (иных пошлин, налогов и сборов, имеющих эквивалентное действие) от 20.05.2010</w:t>
            </w:r>
          </w:p>
        </w:tc>
      </w:tr>
      <w:tr w:rsidR="00E478D1" w:rsidRPr="00844126" w:rsidTr="00B11BF1">
        <w:tc>
          <w:tcPr>
            <w:tcW w:w="2240" w:type="dxa"/>
            <w:vMerge/>
          </w:tcPr>
          <w:p w:rsidR="00E478D1" w:rsidRPr="00844126" w:rsidRDefault="00E478D1" w:rsidP="00B11BF1">
            <w:pPr>
              <w:jc w:val="center"/>
              <w:rPr>
                <w:i/>
                <w:iCs/>
              </w:rPr>
            </w:pPr>
          </w:p>
        </w:tc>
        <w:tc>
          <w:tcPr>
            <w:tcW w:w="6647" w:type="dxa"/>
          </w:tcPr>
          <w:p w:rsidR="00E478D1" w:rsidRPr="00516B3A" w:rsidRDefault="00E478D1" w:rsidP="00B11BF1">
            <w:pPr>
              <w:jc w:val="both"/>
            </w:pPr>
            <w:r w:rsidRPr="00516B3A">
              <w:rPr>
                <w:b/>
                <w:bCs/>
              </w:rPr>
              <w:t>Первый день:</w:t>
            </w:r>
          </w:p>
        </w:tc>
        <w:tc>
          <w:tcPr>
            <w:tcW w:w="3556" w:type="dxa"/>
            <w:gridSpan w:val="2"/>
          </w:tcPr>
          <w:p w:rsidR="00E478D1" w:rsidRPr="00844126" w:rsidRDefault="00E478D1" w:rsidP="00B11BF1"/>
        </w:tc>
        <w:tc>
          <w:tcPr>
            <w:tcW w:w="3214" w:type="dxa"/>
          </w:tcPr>
          <w:p w:rsidR="00E478D1" w:rsidRPr="00516B3A" w:rsidRDefault="00E478D1" w:rsidP="00B11BF1"/>
        </w:tc>
      </w:tr>
      <w:tr w:rsidR="00E478D1" w:rsidRPr="00844126" w:rsidTr="00B11BF1">
        <w:tc>
          <w:tcPr>
            <w:tcW w:w="2240" w:type="dxa"/>
            <w:vMerge/>
            <w:vAlign w:val="center"/>
          </w:tcPr>
          <w:p w:rsidR="00E478D1" w:rsidRPr="00844126" w:rsidRDefault="00E478D1" w:rsidP="00B11BF1">
            <w:pPr>
              <w:rPr>
                <w:i/>
                <w:iCs/>
              </w:rPr>
            </w:pPr>
          </w:p>
        </w:tc>
        <w:tc>
          <w:tcPr>
            <w:tcW w:w="6647" w:type="dxa"/>
          </w:tcPr>
          <w:p w:rsidR="00E478D1" w:rsidRPr="00516B3A" w:rsidRDefault="00E478D1" w:rsidP="00B11BF1">
            <w:pPr>
              <w:jc w:val="both"/>
            </w:pPr>
            <w:r w:rsidRPr="00516B3A">
              <w:t>Представления в Федеральное казначейство Консолидированных заявок на перечисление средств со счета № 40105, открытого Федеральному казначейству, на счета     № 40501, открытые территориальным органам Федерального казначейства.</w:t>
            </w:r>
          </w:p>
          <w:p w:rsidR="00E478D1" w:rsidRPr="00516B3A" w:rsidRDefault="00E478D1" w:rsidP="00B11BF1">
            <w:pPr>
              <w:jc w:val="both"/>
            </w:pPr>
          </w:p>
        </w:tc>
        <w:tc>
          <w:tcPr>
            <w:tcW w:w="3556" w:type="dxa"/>
            <w:gridSpan w:val="2"/>
          </w:tcPr>
          <w:p w:rsidR="00E478D1" w:rsidRPr="00844126" w:rsidRDefault="00E478D1" w:rsidP="00B11BF1">
            <w:r w:rsidRPr="00844126">
              <w:t>Территориальные органы  Федерального казначейства</w:t>
            </w:r>
          </w:p>
        </w:tc>
        <w:tc>
          <w:tcPr>
            <w:tcW w:w="3214" w:type="dxa"/>
          </w:tcPr>
          <w:p w:rsidR="00E478D1" w:rsidRPr="00516B3A" w:rsidRDefault="00E478D1" w:rsidP="00B11BF1">
            <w:r w:rsidRPr="00516B3A">
              <w:t>Приказ Федерального казначейства от 16.12.2010 № 352</w:t>
            </w:r>
          </w:p>
          <w:p w:rsidR="00E478D1" w:rsidRPr="00516B3A" w:rsidRDefault="00E478D1" w:rsidP="00B11BF1"/>
        </w:tc>
      </w:tr>
      <w:tr w:rsidR="00E478D1" w:rsidRPr="00844126" w:rsidTr="00B11BF1">
        <w:tc>
          <w:tcPr>
            <w:tcW w:w="2240" w:type="dxa"/>
          </w:tcPr>
          <w:p w:rsidR="00E478D1" w:rsidRPr="00844126" w:rsidRDefault="00E478D1" w:rsidP="00B11BF1">
            <w:pPr>
              <w:jc w:val="center"/>
              <w:rPr>
                <w:i/>
                <w:iCs/>
              </w:rPr>
            </w:pPr>
            <w:r w:rsidRPr="00844126">
              <w:rPr>
                <w:i/>
                <w:iCs/>
              </w:rPr>
              <w:t xml:space="preserve">13-14 января </w:t>
            </w:r>
          </w:p>
          <w:p w:rsidR="00E478D1" w:rsidRPr="00844126" w:rsidRDefault="00E478D1" w:rsidP="00B11BF1">
            <w:pPr>
              <w:jc w:val="center"/>
              <w:rPr>
                <w:i/>
                <w:iCs/>
              </w:rPr>
            </w:pPr>
            <w:r w:rsidRPr="00844126">
              <w:rPr>
                <w:i/>
                <w:iCs/>
              </w:rPr>
              <w:t>2015 г</w:t>
            </w:r>
          </w:p>
        </w:tc>
        <w:tc>
          <w:tcPr>
            <w:tcW w:w="6647" w:type="dxa"/>
          </w:tcPr>
          <w:p w:rsidR="00E478D1" w:rsidRPr="00516B3A" w:rsidRDefault="00E478D1" w:rsidP="00B11BF1">
            <w:pPr>
              <w:jc w:val="both"/>
            </w:pPr>
            <w:r w:rsidRPr="00516B3A">
              <w:t>Распределение остатка средств на счете № 40101, открытом Межрегиональному операционному УФК с отличительным признаком «3» в четырнадцатом разряде номера лицевого счета, и направление в ОПЕРУ-1 Банка России платежных поручений на перечисление доходов от уплаты акцизов на нефтепродукты, подлежащих распределению в бюджеты субъектов Российской Федерации и местные бюджеты, на счета № 40101, открытые управлениям Федерального казначейства по субъектам Российской Федерации, с отличительным признаком «3» в четырнадцатом разряде номера лицевого счета. Прием и исполнение указанных платежных поручений ОПЕРУ-1 Банка России.</w:t>
            </w:r>
          </w:p>
        </w:tc>
        <w:tc>
          <w:tcPr>
            <w:tcW w:w="3556" w:type="dxa"/>
            <w:gridSpan w:val="2"/>
          </w:tcPr>
          <w:p w:rsidR="00E478D1" w:rsidRPr="00844126" w:rsidRDefault="00E478D1" w:rsidP="00B11BF1">
            <w:r w:rsidRPr="00844126">
              <w:t xml:space="preserve">Межрегиональное операционное УФК </w:t>
            </w:r>
          </w:p>
          <w:p w:rsidR="00E478D1" w:rsidRPr="00844126" w:rsidRDefault="00E478D1" w:rsidP="00B11BF1">
            <w:r w:rsidRPr="00844126">
              <w:t>ОПЕРУ-1 Банка России</w:t>
            </w:r>
          </w:p>
        </w:tc>
        <w:tc>
          <w:tcPr>
            <w:tcW w:w="3214" w:type="dxa"/>
          </w:tcPr>
          <w:p w:rsidR="00E478D1" w:rsidRDefault="00E478D1" w:rsidP="00B11BF1">
            <w:pPr>
              <w:rPr>
                <w:bCs/>
              </w:rPr>
            </w:pPr>
            <w:r w:rsidRPr="00844126">
              <w:t xml:space="preserve">Проект изменений в п.1.6 Положения </w:t>
            </w:r>
            <w:r>
              <w:t xml:space="preserve">Минфина и Банка России </w:t>
            </w:r>
            <w:r w:rsidRPr="00844126">
              <w:t>о</w:t>
            </w:r>
            <w:r>
              <w:rPr>
                <w:bCs/>
              </w:rPr>
              <w:t xml:space="preserve">т  12.11.2008  </w:t>
            </w:r>
          </w:p>
          <w:p w:rsidR="00E478D1" w:rsidRPr="00844126" w:rsidRDefault="00E478D1" w:rsidP="00B11BF1">
            <w:r>
              <w:rPr>
                <w:bCs/>
              </w:rPr>
              <w:t>№ 127н/328-П</w:t>
            </w:r>
          </w:p>
        </w:tc>
      </w:tr>
      <w:tr w:rsidR="00E478D1" w:rsidRPr="00844126" w:rsidTr="00B11BF1">
        <w:tc>
          <w:tcPr>
            <w:tcW w:w="2240" w:type="dxa"/>
            <w:vMerge w:val="restart"/>
          </w:tcPr>
          <w:p w:rsidR="00E478D1" w:rsidRPr="00844126" w:rsidRDefault="00E478D1" w:rsidP="00B11BF1">
            <w:pPr>
              <w:jc w:val="center"/>
              <w:rPr>
                <w:i/>
                <w:iCs/>
              </w:rPr>
            </w:pPr>
            <w:r w:rsidRPr="00844126">
              <w:rPr>
                <w:i/>
                <w:iCs/>
              </w:rPr>
              <w:t>14 января 2015 г.</w:t>
            </w:r>
          </w:p>
          <w:p w:rsidR="00E478D1" w:rsidRPr="00844126" w:rsidRDefault="00E478D1" w:rsidP="00B11BF1">
            <w:pPr>
              <w:jc w:val="center"/>
              <w:rPr>
                <w:i/>
                <w:iCs/>
              </w:rPr>
            </w:pPr>
          </w:p>
        </w:tc>
        <w:tc>
          <w:tcPr>
            <w:tcW w:w="6647" w:type="dxa"/>
          </w:tcPr>
          <w:p w:rsidR="00E478D1" w:rsidRPr="00844126" w:rsidRDefault="00E478D1" w:rsidP="00B11BF1">
            <w:pPr>
              <w:jc w:val="both"/>
            </w:pPr>
            <w:r w:rsidRPr="00844126">
              <w:t xml:space="preserve">Перечисление остатков наличных денежных средств на 1 января 2015 года, неиспользованных в нерабочие праздничные дни 2015 года, на </w:t>
            </w:r>
            <w:hyperlink r:id="rId8" w:history="1">
              <w:r w:rsidRPr="00844126">
                <w:rPr>
                  <w:color w:val="000000"/>
                </w:rPr>
                <w:t xml:space="preserve">счет </w:t>
              </w:r>
              <w:r>
                <w:rPr>
                  <w:color w:val="000000"/>
                </w:rPr>
                <w:t xml:space="preserve">№ </w:t>
              </w:r>
              <w:r w:rsidRPr="00844126">
                <w:rPr>
                  <w:color w:val="000000"/>
                </w:rPr>
                <w:t>40116</w:t>
              </w:r>
            </w:hyperlink>
            <w:r w:rsidRPr="00844126">
              <w:t xml:space="preserve"> в целях последующего перечисления в доход федерального бюджета в порядке, установленном для возврата дебиторской задолженности прошлых лет получателей средств федерального бюджета;</w:t>
            </w:r>
          </w:p>
        </w:tc>
        <w:tc>
          <w:tcPr>
            <w:tcW w:w="3556" w:type="dxa"/>
            <w:gridSpan w:val="2"/>
          </w:tcPr>
          <w:p w:rsidR="00E478D1" w:rsidRPr="00844126" w:rsidRDefault="00E478D1" w:rsidP="00B11BF1">
            <w:r w:rsidRPr="00844126">
              <w:t xml:space="preserve">Получатели средств федерального бюджета, осуществляющие свою деятельность в нерабочие праздничные дни </w:t>
            </w:r>
            <w:r>
              <w:t xml:space="preserve">в </w:t>
            </w:r>
            <w:r w:rsidRPr="00844126">
              <w:t>Российской Федерации</w:t>
            </w:r>
          </w:p>
        </w:tc>
        <w:tc>
          <w:tcPr>
            <w:tcW w:w="3214" w:type="dxa"/>
          </w:tcPr>
          <w:p w:rsidR="00E478D1" w:rsidRPr="00844126" w:rsidRDefault="00E478D1" w:rsidP="00B11BF1">
            <w:r w:rsidRPr="00844126">
              <w:t>п.16 Порядка № 56н</w:t>
            </w:r>
          </w:p>
        </w:tc>
      </w:tr>
      <w:tr w:rsidR="00E478D1" w:rsidRPr="00844126" w:rsidTr="00B11BF1">
        <w:tc>
          <w:tcPr>
            <w:tcW w:w="2240" w:type="dxa"/>
            <w:vMerge/>
          </w:tcPr>
          <w:p w:rsidR="00E478D1" w:rsidRPr="00844126" w:rsidRDefault="00E478D1" w:rsidP="00B11BF1">
            <w:pPr>
              <w:jc w:val="center"/>
              <w:rPr>
                <w:i/>
                <w:iCs/>
              </w:rPr>
            </w:pPr>
          </w:p>
        </w:tc>
        <w:tc>
          <w:tcPr>
            <w:tcW w:w="6647" w:type="dxa"/>
          </w:tcPr>
          <w:p w:rsidR="00E478D1" w:rsidRPr="00844126" w:rsidRDefault="00E478D1" w:rsidP="00B11BF1">
            <w:pPr>
              <w:jc w:val="both"/>
              <w:rPr>
                <w:bCs/>
              </w:rPr>
            </w:pPr>
            <w:r w:rsidRPr="00844126">
              <w:rPr>
                <w:bCs/>
              </w:rPr>
              <w:t>Направление уполномоченным органам государств-членов Таможенного союза Отчета об исполнении Соглашения об установлении и применении в Таможенном союзе порядка зачисления и распределения ввозных таможенных пошлин (иных пошлин, налогов и сборов, имеющих эквивалентное действие) и Отчета о суммах зачисленных, распределенных, перечисленных и возвращенных специальных, антидемпинговых и компенсационных пошлин с заключительными операциями за отчетный финансовый год.</w:t>
            </w:r>
          </w:p>
        </w:tc>
        <w:tc>
          <w:tcPr>
            <w:tcW w:w="3556" w:type="dxa"/>
            <w:gridSpan w:val="2"/>
          </w:tcPr>
          <w:p w:rsidR="00E478D1" w:rsidRPr="00844126" w:rsidRDefault="00E478D1" w:rsidP="00B11BF1">
            <w:r w:rsidRPr="00844126">
              <w:t xml:space="preserve">Межрегиональное операционное УФК </w:t>
            </w:r>
          </w:p>
          <w:p w:rsidR="00E478D1" w:rsidRPr="00844126" w:rsidRDefault="00E478D1" w:rsidP="00B11BF1"/>
        </w:tc>
        <w:tc>
          <w:tcPr>
            <w:tcW w:w="3214" w:type="dxa"/>
          </w:tcPr>
          <w:p w:rsidR="00E478D1" w:rsidRPr="00844126" w:rsidRDefault="00E478D1" w:rsidP="00B11BF1">
            <w:r w:rsidRPr="00844126">
              <w:t>п.12 Порядков, утвержденных приказами Федерального казначейства от 27.12.2013 № 317 и № 318</w:t>
            </w:r>
          </w:p>
        </w:tc>
      </w:tr>
      <w:tr w:rsidR="00E478D1" w:rsidRPr="00844126" w:rsidTr="00B11BF1">
        <w:tc>
          <w:tcPr>
            <w:tcW w:w="2240" w:type="dxa"/>
            <w:vMerge w:val="restart"/>
          </w:tcPr>
          <w:p w:rsidR="00E478D1" w:rsidRPr="00844126" w:rsidRDefault="00E478D1" w:rsidP="00B11BF1">
            <w:pPr>
              <w:jc w:val="center"/>
              <w:rPr>
                <w:i/>
                <w:iCs/>
              </w:rPr>
            </w:pPr>
            <w:r w:rsidRPr="00844126">
              <w:rPr>
                <w:i/>
                <w:iCs/>
              </w:rPr>
              <w:t>14-16 января</w:t>
            </w:r>
          </w:p>
          <w:p w:rsidR="00E478D1" w:rsidRPr="00844126" w:rsidRDefault="00E478D1" w:rsidP="00B11BF1">
            <w:pPr>
              <w:jc w:val="center"/>
              <w:rPr>
                <w:i/>
                <w:iCs/>
              </w:rPr>
            </w:pPr>
            <w:r w:rsidRPr="00844126">
              <w:rPr>
                <w:i/>
                <w:iCs/>
              </w:rPr>
              <w:t xml:space="preserve"> 2015 г.</w:t>
            </w:r>
          </w:p>
          <w:p w:rsidR="00E478D1" w:rsidRPr="00844126" w:rsidRDefault="00E478D1" w:rsidP="00B11BF1">
            <w:pPr>
              <w:jc w:val="center"/>
              <w:rPr>
                <w:i/>
                <w:iCs/>
              </w:rPr>
            </w:pPr>
          </w:p>
        </w:tc>
        <w:tc>
          <w:tcPr>
            <w:tcW w:w="6647" w:type="dxa"/>
          </w:tcPr>
          <w:p w:rsidR="00E478D1" w:rsidRPr="00516B3A" w:rsidRDefault="00E478D1" w:rsidP="00B11BF1">
            <w:pPr>
              <w:jc w:val="both"/>
            </w:pPr>
            <w:r w:rsidRPr="00516B3A">
              <w:t>Распределение остатка средств на счетах № 40101, открытых управлениям Федерального казначейства по субъектам Российской Федерации, с отличительным признаком «3» в четырнадцатом разряде номера лицевого счета и направление в подразделения Банка России платежных поручений на перечисление доходов от уплаты акцизов на нефтепродукты на счета бюджетов субъектов Российской Федерации и местных бюджетов, открытых управлениям Федерального казначейства по субъектам Российской Федерации. Прием и исполнение указанных платежных поручений подразделениями Банка России;</w:t>
            </w:r>
          </w:p>
          <w:p w:rsidR="00E478D1" w:rsidRPr="00516B3A" w:rsidRDefault="00E478D1" w:rsidP="00B11BF1">
            <w:pPr>
              <w:jc w:val="both"/>
              <w:rPr>
                <w:b/>
                <w:bCs/>
              </w:rPr>
            </w:pPr>
          </w:p>
        </w:tc>
        <w:tc>
          <w:tcPr>
            <w:tcW w:w="3556" w:type="dxa"/>
            <w:gridSpan w:val="2"/>
          </w:tcPr>
          <w:p w:rsidR="00E478D1" w:rsidRPr="00516B3A" w:rsidRDefault="00E478D1" w:rsidP="00B11BF1">
            <w:r w:rsidRPr="00516B3A">
              <w:t>Управления Федерального казначейства по субъектам Российской Федерации,</w:t>
            </w:r>
          </w:p>
          <w:p w:rsidR="00E478D1" w:rsidRPr="00516B3A" w:rsidRDefault="00E478D1" w:rsidP="00B11BF1">
            <w:r w:rsidRPr="00516B3A">
              <w:t>подразделения Банка России</w:t>
            </w:r>
          </w:p>
        </w:tc>
        <w:tc>
          <w:tcPr>
            <w:tcW w:w="3214" w:type="dxa"/>
          </w:tcPr>
          <w:p w:rsidR="00E478D1" w:rsidRPr="00516B3A" w:rsidRDefault="00E478D1" w:rsidP="00B11BF1">
            <w:r w:rsidRPr="00516B3A">
              <w:t>Проект изменений в п.1.6 Положения Минфина России и Банка России о</w:t>
            </w:r>
            <w:r w:rsidRPr="00516B3A">
              <w:rPr>
                <w:bCs/>
              </w:rPr>
              <w:t xml:space="preserve">т 12.11.2008 № 127н/328-П; </w:t>
            </w:r>
          </w:p>
        </w:tc>
      </w:tr>
      <w:tr w:rsidR="00E478D1" w:rsidRPr="00844126" w:rsidTr="00B11BF1">
        <w:trPr>
          <w:trHeight w:val="353"/>
        </w:trPr>
        <w:tc>
          <w:tcPr>
            <w:tcW w:w="2240" w:type="dxa"/>
            <w:vMerge/>
            <w:vAlign w:val="center"/>
          </w:tcPr>
          <w:p w:rsidR="00E478D1" w:rsidRPr="00844126" w:rsidRDefault="00E478D1" w:rsidP="00B11BF1">
            <w:pPr>
              <w:rPr>
                <w:i/>
                <w:iCs/>
              </w:rPr>
            </w:pPr>
          </w:p>
        </w:tc>
        <w:tc>
          <w:tcPr>
            <w:tcW w:w="6647" w:type="dxa"/>
          </w:tcPr>
          <w:p w:rsidR="00E478D1" w:rsidRPr="00516B3A" w:rsidRDefault="00E478D1" w:rsidP="00B11BF1">
            <w:pPr>
              <w:jc w:val="both"/>
            </w:pPr>
            <w:r w:rsidRPr="00516B3A">
              <w:t>Зачисление на счета бюджетов субъектов Российской Федерации и местных бюджетов сумм доходов от уплаты акцизов на нефтепродукты, поступивших от распределения в установленном порядке управлениями Федерального казначейства по субъектам Российской Федерации, поступлений завершенного финансового года, и учет их в качестве доходов бюджетов завершенного финансового года.</w:t>
            </w:r>
          </w:p>
        </w:tc>
        <w:tc>
          <w:tcPr>
            <w:tcW w:w="3556" w:type="dxa"/>
            <w:gridSpan w:val="2"/>
          </w:tcPr>
          <w:p w:rsidR="00E478D1" w:rsidRPr="00516B3A" w:rsidRDefault="00E478D1" w:rsidP="00B11BF1">
            <w:r w:rsidRPr="00516B3A">
              <w:t>Подразделения Банка России,</w:t>
            </w:r>
          </w:p>
          <w:p w:rsidR="00E478D1" w:rsidRPr="00516B3A" w:rsidRDefault="00E478D1" w:rsidP="00B11BF1">
            <w:r w:rsidRPr="00516B3A">
              <w:t>управления Федерального казначейства по субъектам Российской Федерации</w:t>
            </w:r>
          </w:p>
          <w:p w:rsidR="00E478D1" w:rsidRPr="00516B3A" w:rsidRDefault="00E478D1" w:rsidP="00B11BF1"/>
        </w:tc>
        <w:tc>
          <w:tcPr>
            <w:tcW w:w="3214" w:type="dxa"/>
          </w:tcPr>
          <w:p w:rsidR="00E478D1" w:rsidRPr="00516B3A" w:rsidRDefault="00E478D1" w:rsidP="00B11BF1">
            <w:r w:rsidRPr="00516B3A">
              <w:t>п. 1.11 Положения Минфина России и Банка России о</w:t>
            </w:r>
            <w:r w:rsidRPr="00516B3A">
              <w:rPr>
                <w:bCs/>
              </w:rPr>
              <w:t>т 12.11.2008 № 127н/328-П</w:t>
            </w:r>
          </w:p>
        </w:tc>
      </w:tr>
      <w:tr w:rsidR="00E478D1" w:rsidRPr="00844126" w:rsidTr="00B11BF1">
        <w:tc>
          <w:tcPr>
            <w:tcW w:w="2240" w:type="dxa"/>
            <w:vMerge w:val="restart"/>
          </w:tcPr>
          <w:p w:rsidR="00E478D1" w:rsidRPr="00844126" w:rsidRDefault="00E478D1" w:rsidP="00B11BF1">
            <w:pPr>
              <w:jc w:val="center"/>
              <w:rPr>
                <w:i/>
                <w:iCs/>
              </w:rPr>
            </w:pPr>
            <w:r w:rsidRPr="00844126">
              <w:rPr>
                <w:i/>
                <w:iCs/>
              </w:rPr>
              <w:t>19 января 2015 г.</w:t>
            </w:r>
          </w:p>
        </w:tc>
        <w:tc>
          <w:tcPr>
            <w:tcW w:w="6647" w:type="dxa"/>
          </w:tcPr>
          <w:p w:rsidR="00E478D1" w:rsidRPr="00516B3A" w:rsidRDefault="00E478D1" w:rsidP="00B11BF1">
            <w:pPr>
              <w:pStyle w:val="ConsPlusNormal"/>
              <w:jc w:val="both"/>
              <w:rPr>
                <w:sz w:val="24"/>
                <w:szCs w:val="24"/>
              </w:rPr>
            </w:pPr>
            <w:r w:rsidRPr="00516B3A">
              <w:rPr>
                <w:sz w:val="24"/>
                <w:szCs w:val="24"/>
              </w:rPr>
              <w:t>Последний день:</w:t>
            </w:r>
          </w:p>
        </w:tc>
        <w:tc>
          <w:tcPr>
            <w:tcW w:w="3556" w:type="dxa"/>
            <w:gridSpan w:val="2"/>
          </w:tcPr>
          <w:p w:rsidR="00E478D1" w:rsidRPr="00516B3A" w:rsidRDefault="00E478D1" w:rsidP="00B11BF1"/>
        </w:tc>
        <w:tc>
          <w:tcPr>
            <w:tcW w:w="3214" w:type="dxa"/>
          </w:tcPr>
          <w:p w:rsidR="00E478D1" w:rsidRPr="00516B3A" w:rsidRDefault="00E478D1" w:rsidP="00B11BF1"/>
        </w:tc>
      </w:tr>
      <w:tr w:rsidR="00E478D1" w:rsidRPr="00844126" w:rsidTr="00B11BF1">
        <w:tc>
          <w:tcPr>
            <w:tcW w:w="2240" w:type="dxa"/>
            <w:vMerge/>
            <w:vAlign w:val="center"/>
          </w:tcPr>
          <w:p w:rsidR="00E478D1" w:rsidRPr="00844126" w:rsidRDefault="00E478D1" w:rsidP="00B11BF1">
            <w:pPr>
              <w:rPr>
                <w:i/>
                <w:iCs/>
              </w:rPr>
            </w:pPr>
          </w:p>
        </w:tc>
        <w:tc>
          <w:tcPr>
            <w:tcW w:w="6647" w:type="dxa"/>
          </w:tcPr>
          <w:p w:rsidR="00E478D1" w:rsidRPr="00516B3A" w:rsidRDefault="00E478D1" w:rsidP="00B11BF1">
            <w:pPr>
              <w:pStyle w:val="ConsPlusNormal"/>
              <w:jc w:val="both"/>
              <w:rPr>
                <w:b w:val="0"/>
                <w:bCs w:val="0"/>
                <w:sz w:val="24"/>
                <w:szCs w:val="24"/>
              </w:rPr>
            </w:pPr>
            <w:r w:rsidRPr="00516B3A">
              <w:rPr>
                <w:b w:val="0"/>
                <w:bCs w:val="0"/>
                <w:sz w:val="24"/>
                <w:szCs w:val="24"/>
              </w:rPr>
              <w:t xml:space="preserve">для закрытия по заявлению </w:t>
            </w:r>
            <w:r w:rsidRPr="00516B3A">
              <w:rPr>
                <w:b w:val="0"/>
                <w:sz w:val="24"/>
                <w:szCs w:val="24"/>
              </w:rPr>
              <w:t>территориальных органов Федерального казначейства</w:t>
            </w:r>
            <w:r w:rsidRPr="00516B3A">
              <w:rPr>
                <w:b w:val="0"/>
                <w:bCs w:val="0"/>
                <w:sz w:val="24"/>
                <w:szCs w:val="24"/>
              </w:rPr>
              <w:t xml:space="preserve"> счетов № 40101 с отличительным признаком «3» в четырнадцатом разряде номера лицевого счета. </w:t>
            </w:r>
          </w:p>
          <w:p w:rsidR="00E478D1" w:rsidRPr="00516B3A" w:rsidRDefault="00E478D1" w:rsidP="00B11BF1">
            <w:pPr>
              <w:autoSpaceDE w:val="0"/>
              <w:autoSpaceDN w:val="0"/>
              <w:adjustRightInd w:val="0"/>
              <w:jc w:val="both"/>
            </w:pPr>
          </w:p>
        </w:tc>
        <w:tc>
          <w:tcPr>
            <w:tcW w:w="3556" w:type="dxa"/>
            <w:gridSpan w:val="2"/>
          </w:tcPr>
          <w:p w:rsidR="00E478D1" w:rsidRPr="00516B3A" w:rsidRDefault="00E478D1" w:rsidP="00B11BF1">
            <w:r w:rsidRPr="00516B3A">
              <w:t xml:space="preserve">Территориальные органы  Федерального казначейства, </w:t>
            </w:r>
          </w:p>
          <w:p w:rsidR="00E478D1" w:rsidRPr="00516B3A" w:rsidRDefault="00E478D1" w:rsidP="00B11BF1">
            <w:r w:rsidRPr="00516B3A">
              <w:t>ОПЕРУ-1 Банка России,</w:t>
            </w:r>
          </w:p>
          <w:p w:rsidR="00E478D1" w:rsidRPr="00516B3A" w:rsidRDefault="00E478D1" w:rsidP="00B11BF1">
            <w:r w:rsidRPr="00516B3A">
              <w:t>подразделения Банка России</w:t>
            </w:r>
          </w:p>
        </w:tc>
        <w:tc>
          <w:tcPr>
            <w:tcW w:w="3214" w:type="dxa"/>
          </w:tcPr>
          <w:p w:rsidR="00E478D1" w:rsidRPr="00516B3A" w:rsidRDefault="00E478D1" w:rsidP="00B11BF1">
            <w:r w:rsidRPr="00516B3A">
              <w:t>Проект изменений в п.1.7 Положения Минфина России и Банка России о</w:t>
            </w:r>
            <w:r w:rsidRPr="00516B3A">
              <w:rPr>
                <w:bCs/>
              </w:rPr>
              <w:t>т 12.11.2008 № 127н/328-П</w:t>
            </w:r>
          </w:p>
        </w:tc>
      </w:tr>
      <w:tr w:rsidR="00E478D1" w:rsidRPr="00844126" w:rsidTr="00B11BF1">
        <w:tc>
          <w:tcPr>
            <w:tcW w:w="2240" w:type="dxa"/>
            <w:vMerge w:val="restart"/>
            <w:vAlign w:val="center"/>
          </w:tcPr>
          <w:p w:rsidR="00E478D1" w:rsidRPr="00844126" w:rsidRDefault="00E478D1" w:rsidP="00B11BF1">
            <w:pPr>
              <w:rPr>
                <w:i/>
                <w:iCs/>
              </w:rPr>
            </w:pPr>
            <w:r w:rsidRPr="00844126">
              <w:rPr>
                <w:i/>
                <w:iCs/>
              </w:rPr>
              <w:t>Первый рабочий день, следующий за днем завершения утверждения в установленном порядке в ЕИАС электронных форм сверки Сведений (ф. 0503128 ФАИП), сформированных главными распорядителями средств федерального бюджета</w:t>
            </w:r>
          </w:p>
        </w:tc>
        <w:tc>
          <w:tcPr>
            <w:tcW w:w="13417" w:type="dxa"/>
            <w:gridSpan w:val="4"/>
          </w:tcPr>
          <w:p w:rsidR="00E478D1" w:rsidRPr="00516B3A" w:rsidRDefault="00E478D1" w:rsidP="00B11BF1">
            <w:r w:rsidRPr="00516B3A">
              <w:t>Последний день:</w:t>
            </w:r>
          </w:p>
        </w:tc>
      </w:tr>
      <w:tr w:rsidR="00E478D1" w:rsidTr="00B11BF1">
        <w:tc>
          <w:tcPr>
            <w:tcW w:w="2240" w:type="dxa"/>
            <w:vMerge/>
            <w:vAlign w:val="center"/>
          </w:tcPr>
          <w:p w:rsidR="00E478D1" w:rsidRPr="00844126" w:rsidRDefault="00E478D1" w:rsidP="00B11BF1">
            <w:pPr>
              <w:rPr>
                <w:i/>
                <w:iCs/>
              </w:rPr>
            </w:pPr>
          </w:p>
        </w:tc>
        <w:tc>
          <w:tcPr>
            <w:tcW w:w="6707" w:type="dxa"/>
            <w:gridSpan w:val="2"/>
          </w:tcPr>
          <w:p w:rsidR="00E478D1" w:rsidRPr="00516B3A" w:rsidRDefault="00E478D1" w:rsidP="00B11BF1">
            <w:pPr>
              <w:pStyle w:val="ConsPlusNormal"/>
              <w:jc w:val="both"/>
              <w:rPr>
                <w:b w:val="0"/>
                <w:bCs w:val="0"/>
                <w:sz w:val="24"/>
                <w:szCs w:val="24"/>
              </w:rPr>
            </w:pPr>
            <w:r w:rsidRPr="00516B3A">
              <w:rPr>
                <w:b w:val="0"/>
                <w:bCs w:val="0"/>
                <w:sz w:val="24"/>
                <w:szCs w:val="24"/>
              </w:rPr>
              <w:t>для переноса в архив актуальных записей об объектах федеральной адресной инвестиционной программы (далее – ФАИП) в справочнике «ФАИП» прикладного программного обеспечения «Автоматизированная система Федерального казначейства», срок действия которых ограничен датой по 31.12.2014.</w:t>
            </w:r>
          </w:p>
        </w:tc>
        <w:tc>
          <w:tcPr>
            <w:tcW w:w="3496" w:type="dxa"/>
          </w:tcPr>
          <w:p w:rsidR="00E478D1" w:rsidRPr="00516B3A" w:rsidRDefault="00E478D1" w:rsidP="00B11BF1">
            <w:r w:rsidRPr="00516B3A">
              <w:t>Межрегиональное операционное УФК</w:t>
            </w:r>
          </w:p>
        </w:tc>
        <w:tc>
          <w:tcPr>
            <w:tcW w:w="3214" w:type="dxa"/>
          </w:tcPr>
          <w:p w:rsidR="00E478D1" w:rsidRPr="00516B3A" w:rsidRDefault="00E478D1" w:rsidP="00B11BF1">
            <w:r w:rsidRPr="00516B3A">
              <w:t>Проект письма Минфина России, устанавливающего сроки утверждения в ЕИАС электронных форм сверки Сведений (ф. 0503128 ФАИП), сформированных главными распорядителями средств федерального бюджета, за 2014 год</w:t>
            </w:r>
          </w:p>
        </w:tc>
      </w:tr>
    </w:tbl>
    <w:p w:rsidR="00E478D1" w:rsidRDefault="00E478D1" w:rsidP="00C646AB">
      <w:pPr>
        <w:ind w:firstLine="5040"/>
        <w:rPr>
          <w:sz w:val="28"/>
          <w:szCs w:val="28"/>
        </w:rPr>
      </w:pPr>
    </w:p>
    <w:p w:rsidR="00E478D1" w:rsidRPr="00516B3A" w:rsidRDefault="00E478D1" w:rsidP="00C646AB">
      <w:pPr>
        <w:ind w:left="360"/>
        <w:jc w:val="both"/>
      </w:pPr>
      <w:r>
        <w:t xml:space="preserve">* - получатели </w:t>
      </w:r>
      <w:r w:rsidRPr="00516B3A">
        <w:t>средств федерального бюджета, федеральные бюджетные</w:t>
      </w:r>
      <w:r>
        <w:t xml:space="preserve"> и</w:t>
      </w:r>
      <w:r w:rsidRPr="00516B3A">
        <w:t xml:space="preserve"> федеральные автономные учреждения в случае истечения предельных сроков внесения наличных денежных средств на расчетную (дебетовую) карту через банкомат или пункт выдачи наличных денежных средств в конце 2014, установленных для корпоративных пластиковых карт, вправе внести наличные денежные средства непосредственно на соответствующий счет территориального органа Федерального казначейства, предназначенный для выдачи наличных денежных средств, открытый на балансовом счете 40116, на основании Объявления на взнос наличными в установленные сроки;</w:t>
      </w:r>
    </w:p>
    <w:p w:rsidR="00E478D1" w:rsidRPr="00516B3A" w:rsidRDefault="00E478D1" w:rsidP="00C646AB">
      <w:pPr>
        <w:ind w:left="360"/>
        <w:jc w:val="both"/>
      </w:pPr>
      <w:r w:rsidRPr="00516B3A">
        <w:t>** - за исключением счетов № 40116, открытых для обеспечения наличными деньгами Государственной компании «Российские автомобильные дороги»;</w:t>
      </w:r>
    </w:p>
    <w:p w:rsidR="00E478D1" w:rsidRPr="00516B3A" w:rsidRDefault="00E478D1" w:rsidP="00C646AB">
      <w:pPr>
        <w:ind w:left="360"/>
        <w:jc w:val="both"/>
      </w:pPr>
      <w:r w:rsidRPr="00516B3A">
        <w:t>*** - по операциям со средствами федерального бюджета 2014 года;</w:t>
      </w:r>
    </w:p>
    <w:p w:rsidR="00E478D1" w:rsidRPr="00EA468D" w:rsidRDefault="00E478D1" w:rsidP="00EA468D">
      <w:pPr>
        <w:ind w:firstLine="360"/>
        <w:jc w:val="both"/>
      </w:pPr>
      <w:r w:rsidRPr="00516B3A">
        <w:t xml:space="preserve">**** - </w:t>
      </w:r>
      <w:r w:rsidRPr="00EA468D">
        <w:t>получатели средств федерального бюджета, федеральные бюджетные и федеральные автономные учреждения обеспечивают внесение денежных средств и представление Расшифровок сумм неиспользованных (внесенных через банкомат или пункт выдачи наличных денежных средств на расчетную (дебетовую) карту) средств не позднее срока, доведенного территориальными органами Федерального казначейства;</w:t>
      </w:r>
    </w:p>
    <w:p w:rsidR="00E478D1" w:rsidRPr="0031300C" w:rsidRDefault="00E478D1" w:rsidP="00EA468D">
      <w:pPr>
        <w:ind w:firstLine="360"/>
        <w:jc w:val="both"/>
        <w:rPr>
          <w:sz w:val="40"/>
          <w:szCs w:val="40"/>
        </w:rPr>
      </w:pPr>
      <w:r w:rsidRPr="00516B3A">
        <w:t>***** - по операциям зачета (уточнения), в случае недостаточности поступления средств в какой-либо бюджет, осуществляется перенос исполнения Уведомления об уточнении на 2015 год с учетом соответствия информации, указанной в Уведомлении об уточнении, действующему правовому акту администратора доходов бюджета в новом финансовом году.</w:t>
      </w:r>
      <w:r>
        <w:t xml:space="preserve"> </w:t>
      </w:r>
    </w:p>
    <w:p w:rsidR="00E478D1" w:rsidRPr="00844126" w:rsidRDefault="00E478D1" w:rsidP="00C646AB"/>
    <w:p w:rsidR="00E478D1" w:rsidRPr="00C646AB" w:rsidRDefault="00E478D1" w:rsidP="00C646AB"/>
    <w:sectPr w:rsidR="00E478D1" w:rsidRPr="00C646AB" w:rsidSect="00C60CCB">
      <w:headerReference w:type="default" r:id="rId9"/>
      <w:footnotePr>
        <w:pos w:val="beneathText"/>
      </w:footnotePr>
      <w:pgSz w:w="16838" w:h="11906" w:orient="landscape"/>
      <w:pgMar w:top="1134" w:right="1134" w:bottom="567"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78D1" w:rsidRDefault="00E478D1">
      <w:r>
        <w:separator/>
      </w:r>
    </w:p>
  </w:endnote>
  <w:endnote w:type="continuationSeparator" w:id="0">
    <w:p w:rsidR="00E478D1" w:rsidRDefault="00E478D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78D1" w:rsidRDefault="00E478D1">
      <w:r>
        <w:separator/>
      </w:r>
    </w:p>
  </w:footnote>
  <w:footnote w:type="continuationSeparator" w:id="0">
    <w:p w:rsidR="00E478D1" w:rsidRDefault="00E478D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8D1" w:rsidRDefault="00E478D1" w:rsidP="003E456D">
    <w:pPr>
      <w:pStyle w:val="Head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23</w:t>
    </w:r>
    <w:r>
      <w:rPr>
        <w:rStyle w:val="PageNumber"/>
      </w:rPr>
      <w:fldChar w:fldCharType="end"/>
    </w:r>
  </w:p>
  <w:p w:rsidR="00E478D1" w:rsidRDefault="00E478D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E0599F"/>
    <w:multiLevelType w:val="hybridMultilevel"/>
    <w:tmpl w:val="FFA8812E"/>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nsid w:val="147C0CA4"/>
    <w:multiLevelType w:val="hybridMultilevel"/>
    <w:tmpl w:val="39480578"/>
    <w:lvl w:ilvl="0" w:tplc="E432E286">
      <w:start w:val="1"/>
      <w:numFmt w:val="decimal"/>
      <w:lvlText w:val="%1."/>
      <w:lvlJc w:val="left"/>
      <w:pPr>
        <w:tabs>
          <w:tab w:val="num" w:pos="669"/>
        </w:tabs>
        <w:ind w:left="669"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nsid w:val="249A60CF"/>
    <w:multiLevelType w:val="hybridMultilevel"/>
    <w:tmpl w:val="479A6FB4"/>
    <w:lvl w:ilvl="0" w:tplc="B3984AFE">
      <w:numFmt w:val="bullet"/>
      <w:lvlText w:val=""/>
      <w:lvlJc w:val="left"/>
      <w:pPr>
        <w:tabs>
          <w:tab w:val="num" w:pos="720"/>
        </w:tabs>
        <w:ind w:left="720" w:hanging="360"/>
      </w:pPr>
      <w:rPr>
        <w:rFonts w:ascii="Symbol" w:eastAsia="Times New Roman"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267B099F"/>
    <w:multiLevelType w:val="hybridMultilevel"/>
    <w:tmpl w:val="A3A2FF60"/>
    <w:lvl w:ilvl="0" w:tplc="EC8E9D6C">
      <w:start w:val="1"/>
      <w:numFmt w:val="decimal"/>
      <w:lvlText w:val="%1."/>
      <w:lvlJc w:val="left"/>
      <w:pPr>
        <w:tabs>
          <w:tab w:val="num" w:pos="1320"/>
        </w:tabs>
        <w:ind w:left="1320" w:hanging="78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4">
    <w:nsid w:val="2F342B7B"/>
    <w:multiLevelType w:val="hybridMultilevel"/>
    <w:tmpl w:val="A2620214"/>
    <w:lvl w:ilvl="0" w:tplc="38D4A5D4">
      <w:start w:val="4"/>
      <w:numFmt w:val="decimal"/>
      <w:lvlText w:val="%1."/>
      <w:lvlJc w:val="left"/>
      <w:pPr>
        <w:tabs>
          <w:tab w:val="num" w:pos="897"/>
        </w:tabs>
        <w:ind w:left="897"/>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nsid w:val="33145175"/>
    <w:multiLevelType w:val="multilevel"/>
    <w:tmpl w:val="4DA29A4A"/>
    <w:lvl w:ilvl="0">
      <w:start w:val="1"/>
      <w:numFmt w:val="none"/>
      <w:lvlText w:val="3."/>
      <w:lvlJc w:val="left"/>
      <w:pPr>
        <w:tabs>
          <w:tab w:val="num" w:pos="709"/>
        </w:tabs>
        <w:ind w:left="1995" w:hanging="1098"/>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nsid w:val="34FD7D63"/>
    <w:multiLevelType w:val="hybridMultilevel"/>
    <w:tmpl w:val="1072593A"/>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39C622E0"/>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nsid w:val="3BCD666C"/>
    <w:multiLevelType w:val="hybridMultilevel"/>
    <w:tmpl w:val="2DCC4966"/>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nsid w:val="3FA96A6E"/>
    <w:multiLevelType w:val="multilevel"/>
    <w:tmpl w:val="107259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nsid w:val="530A7F87"/>
    <w:multiLevelType w:val="hybridMultilevel"/>
    <w:tmpl w:val="4524C256"/>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nsid w:val="5C707F5D"/>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nsid w:val="63D937A4"/>
    <w:multiLevelType w:val="hybridMultilevel"/>
    <w:tmpl w:val="8982C868"/>
    <w:lvl w:ilvl="0" w:tplc="8CCE3C08">
      <w:start w:val="1"/>
      <w:numFmt w:val="decimal"/>
      <w:lvlText w:val="%1."/>
      <w:lvlJc w:val="left"/>
      <w:pPr>
        <w:tabs>
          <w:tab w:val="num" w:pos="900"/>
        </w:tabs>
        <w:ind w:left="900" w:hanging="36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13">
    <w:nsid w:val="65320352"/>
    <w:multiLevelType w:val="hybridMultilevel"/>
    <w:tmpl w:val="3F7C0AF2"/>
    <w:lvl w:ilvl="0" w:tplc="0419000F">
      <w:start w:val="1"/>
      <w:numFmt w:val="decimal"/>
      <w:lvlText w:val="%1."/>
      <w:lvlJc w:val="left"/>
      <w:pPr>
        <w:tabs>
          <w:tab w:val="num" w:pos="1429"/>
        </w:tabs>
        <w:ind w:left="1429" w:hanging="360"/>
      </w:pPr>
      <w:rPr>
        <w:rFonts w:cs="Times New Roman" w:hint="default"/>
      </w:rPr>
    </w:lvl>
    <w:lvl w:ilvl="1" w:tplc="0419000F">
      <w:start w:val="1"/>
      <w:numFmt w:val="decimal"/>
      <w:lvlText w:val="%2."/>
      <w:lvlJc w:val="left"/>
      <w:pPr>
        <w:tabs>
          <w:tab w:val="num" w:pos="2149"/>
        </w:tabs>
        <w:ind w:left="2149" w:hanging="360"/>
      </w:pPr>
      <w:rPr>
        <w:rFonts w:cs="Times New Roman" w:hint="default"/>
      </w:rPr>
    </w:lvl>
    <w:lvl w:ilvl="2" w:tplc="0419001B">
      <w:start w:val="1"/>
      <w:numFmt w:val="lowerRoman"/>
      <w:lvlText w:val="%3."/>
      <w:lvlJc w:val="right"/>
      <w:pPr>
        <w:tabs>
          <w:tab w:val="num" w:pos="2869"/>
        </w:tabs>
        <w:ind w:left="2869" w:hanging="180"/>
      </w:pPr>
      <w:rPr>
        <w:rFonts w:cs="Times New Roman"/>
      </w:rPr>
    </w:lvl>
    <w:lvl w:ilvl="3" w:tplc="0419000F">
      <w:start w:val="1"/>
      <w:numFmt w:val="decimal"/>
      <w:lvlText w:val="%4."/>
      <w:lvlJc w:val="left"/>
      <w:pPr>
        <w:tabs>
          <w:tab w:val="num" w:pos="3589"/>
        </w:tabs>
        <w:ind w:left="3589" w:hanging="360"/>
      </w:pPr>
      <w:rPr>
        <w:rFonts w:cs="Times New Roman"/>
      </w:rPr>
    </w:lvl>
    <w:lvl w:ilvl="4" w:tplc="04190019">
      <w:start w:val="1"/>
      <w:numFmt w:val="lowerLetter"/>
      <w:lvlText w:val="%5."/>
      <w:lvlJc w:val="left"/>
      <w:pPr>
        <w:tabs>
          <w:tab w:val="num" w:pos="4309"/>
        </w:tabs>
        <w:ind w:left="4309" w:hanging="360"/>
      </w:pPr>
      <w:rPr>
        <w:rFonts w:cs="Times New Roman"/>
      </w:rPr>
    </w:lvl>
    <w:lvl w:ilvl="5" w:tplc="0419001B">
      <w:start w:val="1"/>
      <w:numFmt w:val="lowerRoman"/>
      <w:lvlText w:val="%6."/>
      <w:lvlJc w:val="right"/>
      <w:pPr>
        <w:tabs>
          <w:tab w:val="num" w:pos="5029"/>
        </w:tabs>
        <w:ind w:left="5029" w:hanging="180"/>
      </w:pPr>
      <w:rPr>
        <w:rFonts w:cs="Times New Roman"/>
      </w:rPr>
    </w:lvl>
    <w:lvl w:ilvl="6" w:tplc="0419000F">
      <w:start w:val="1"/>
      <w:numFmt w:val="decimal"/>
      <w:lvlText w:val="%7."/>
      <w:lvlJc w:val="left"/>
      <w:pPr>
        <w:tabs>
          <w:tab w:val="num" w:pos="5749"/>
        </w:tabs>
        <w:ind w:left="5749" w:hanging="360"/>
      </w:pPr>
      <w:rPr>
        <w:rFonts w:cs="Times New Roman"/>
      </w:rPr>
    </w:lvl>
    <w:lvl w:ilvl="7" w:tplc="04190019">
      <w:start w:val="1"/>
      <w:numFmt w:val="lowerLetter"/>
      <w:lvlText w:val="%8."/>
      <w:lvlJc w:val="left"/>
      <w:pPr>
        <w:tabs>
          <w:tab w:val="num" w:pos="6469"/>
        </w:tabs>
        <w:ind w:left="6469" w:hanging="360"/>
      </w:pPr>
      <w:rPr>
        <w:rFonts w:cs="Times New Roman"/>
      </w:rPr>
    </w:lvl>
    <w:lvl w:ilvl="8" w:tplc="0419001B">
      <w:start w:val="1"/>
      <w:numFmt w:val="lowerRoman"/>
      <w:lvlText w:val="%9."/>
      <w:lvlJc w:val="right"/>
      <w:pPr>
        <w:tabs>
          <w:tab w:val="num" w:pos="7189"/>
        </w:tabs>
        <w:ind w:left="7189" w:hanging="180"/>
      </w:pPr>
      <w:rPr>
        <w:rFonts w:cs="Times New Roman"/>
      </w:rPr>
    </w:lvl>
  </w:abstractNum>
  <w:abstractNum w:abstractNumId="14">
    <w:nsid w:val="678358D0"/>
    <w:multiLevelType w:val="multilevel"/>
    <w:tmpl w:val="4524C256"/>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nsid w:val="6AB159A0"/>
    <w:multiLevelType w:val="hybridMultilevel"/>
    <w:tmpl w:val="18A6FC3E"/>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6">
    <w:nsid w:val="7F470DBC"/>
    <w:multiLevelType w:val="hybridMultilevel"/>
    <w:tmpl w:val="5B82EDCA"/>
    <w:lvl w:ilvl="0" w:tplc="099E526A">
      <w:start w:val="1"/>
      <w:numFmt w:val="none"/>
      <w:lvlText w:val="3."/>
      <w:lvlJc w:val="left"/>
      <w:pPr>
        <w:tabs>
          <w:tab w:val="num" w:pos="709"/>
        </w:tabs>
        <w:ind w:left="1995" w:hanging="1098"/>
      </w:pPr>
      <w:rPr>
        <w:rFonts w:cs="Times New Roman" w:hint="default"/>
      </w:rPr>
    </w:lvl>
    <w:lvl w:ilvl="1" w:tplc="FBD47E38">
      <w:start w:val="1"/>
      <w:numFmt w:val="decimal"/>
      <w:lvlText w:val="%2."/>
      <w:lvlJc w:val="left"/>
      <w:pPr>
        <w:tabs>
          <w:tab w:val="num" w:pos="1440"/>
        </w:tabs>
        <w:ind w:left="1440" w:hanging="360"/>
      </w:pPr>
      <w:rPr>
        <w:rFonts w:cs="Times New Roman"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num w:numId="1">
    <w:abstractNumId w:val="3"/>
  </w:num>
  <w:num w:numId="2">
    <w:abstractNumId w:val="13"/>
  </w:num>
  <w:num w:numId="3">
    <w:abstractNumId w:val="16"/>
  </w:num>
  <w:num w:numId="4">
    <w:abstractNumId w:val="5"/>
  </w:num>
  <w:num w:numId="5">
    <w:abstractNumId w:val="4"/>
  </w:num>
  <w:num w:numId="6">
    <w:abstractNumId w:val="12"/>
  </w:num>
  <w:num w:numId="7">
    <w:abstractNumId w:val="10"/>
  </w:num>
  <w:num w:numId="8">
    <w:abstractNumId w:val="0"/>
  </w:num>
  <w:num w:numId="9">
    <w:abstractNumId w:val="14"/>
  </w:num>
  <w:num w:numId="10">
    <w:abstractNumId w:val="8"/>
  </w:num>
  <w:num w:numId="11">
    <w:abstractNumId w:val="1"/>
  </w:num>
  <w:num w:numId="12">
    <w:abstractNumId w:val="2"/>
  </w:num>
  <w:num w:numId="13">
    <w:abstractNumId w:val="11"/>
  </w:num>
  <w:num w:numId="14">
    <w:abstractNumId w:val="15"/>
  </w:num>
  <w:num w:numId="15">
    <w:abstractNumId w:val="7"/>
  </w:num>
  <w:num w:numId="16">
    <w:abstractNumId w:val="6"/>
  </w:num>
  <w:num w:numId="17">
    <w:abstractNumId w:val="9"/>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characterSpacingControl w:val="doNotCompress"/>
  <w:doNotValidateAgainstSchema/>
  <w:doNotDemarcateInvalidXml/>
  <w:footnotePr>
    <w:pos w:val="beneathText"/>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11E69"/>
    <w:rsid w:val="00001313"/>
    <w:rsid w:val="00001D44"/>
    <w:rsid w:val="00002347"/>
    <w:rsid w:val="00002E48"/>
    <w:rsid w:val="00006505"/>
    <w:rsid w:val="00006746"/>
    <w:rsid w:val="0000706E"/>
    <w:rsid w:val="000078A8"/>
    <w:rsid w:val="00007A71"/>
    <w:rsid w:val="00015222"/>
    <w:rsid w:val="00015E8B"/>
    <w:rsid w:val="00017502"/>
    <w:rsid w:val="000175B2"/>
    <w:rsid w:val="0002083B"/>
    <w:rsid w:val="00023735"/>
    <w:rsid w:val="000238E4"/>
    <w:rsid w:val="00023A95"/>
    <w:rsid w:val="00024C95"/>
    <w:rsid w:val="000251F9"/>
    <w:rsid w:val="000323BC"/>
    <w:rsid w:val="0003746B"/>
    <w:rsid w:val="00037B0D"/>
    <w:rsid w:val="00037CCD"/>
    <w:rsid w:val="000401CA"/>
    <w:rsid w:val="00040D7C"/>
    <w:rsid w:val="00040F53"/>
    <w:rsid w:val="00041695"/>
    <w:rsid w:val="0004509C"/>
    <w:rsid w:val="00045D01"/>
    <w:rsid w:val="00051D63"/>
    <w:rsid w:val="000528EC"/>
    <w:rsid w:val="00052BAA"/>
    <w:rsid w:val="000546E3"/>
    <w:rsid w:val="000569C1"/>
    <w:rsid w:val="0005744B"/>
    <w:rsid w:val="00057540"/>
    <w:rsid w:val="00057D25"/>
    <w:rsid w:val="00061F70"/>
    <w:rsid w:val="000626F7"/>
    <w:rsid w:val="000640C4"/>
    <w:rsid w:val="00076CCC"/>
    <w:rsid w:val="00077D48"/>
    <w:rsid w:val="0008030B"/>
    <w:rsid w:val="00083302"/>
    <w:rsid w:val="00083326"/>
    <w:rsid w:val="000843B6"/>
    <w:rsid w:val="00087F18"/>
    <w:rsid w:val="00095138"/>
    <w:rsid w:val="00095ED8"/>
    <w:rsid w:val="00097398"/>
    <w:rsid w:val="000A07B6"/>
    <w:rsid w:val="000A16B6"/>
    <w:rsid w:val="000A2A5C"/>
    <w:rsid w:val="000A4EAD"/>
    <w:rsid w:val="000A53FB"/>
    <w:rsid w:val="000A5802"/>
    <w:rsid w:val="000A76F5"/>
    <w:rsid w:val="000B1204"/>
    <w:rsid w:val="000B27A6"/>
    <w:rsid w:val="000B3808"/>
    <w:rsid w:val="000B56EA"/>
    <w:rsid w:val="000B7D03"/>
    <w:rsid w:val="000C0D7C"/>
    <w:rsid w:val="000C11D1"/>
    <w:rsid w:val="000C1398"/>
    <w:rsid w:val="000C18EA"/>
    <w:rsid w:val="000C1DB9"/>
    <w:rsid w:val="000C1E7E"/>
    <w:rsid w:val="000C406B"/>
    <w:rsid w:val="000C489E"/>
    <w:rsid w:val="000C4950"/>
    <w:rsid w:val="000C6411"/>
    <w:rsid w:val="000C799B"/>
    <w:rsid w:val="000C7F51"/>
    <w:rsid w:val="000D2A45"/>
    <w:rsid w:val="000D2C2F"/>
    <w:rsid w:val="000D3332"/>
    <w:rsid w:val="000D4528"/>
    <w:rsid w:val="000D48DB"/>
    <w:rsid w:val="000D698A"/>
    <w:rsid w:val="000D792A"/>
    <w:rsid w:val="000E1BE9"/>
    <w:rsid w:val="000F154D"/>
    <w:rsid w:val="000F2A5C"/>
    <w:rsid w:val="000F3376"/>
    <w:rsid w:val="000F4397"/>
    <w:rsid w:val="000F6BA6"/>
    <w:rsid w:val="000F78F0"/>
    <w:rsid w:val="000F7B12"/>
    <w:rsid w:val="00100657"/>
    <w:rsid w:val="001013C4"/>
    <w:rsid w:val="00102480"/>
    <w:rsid w:val="00102A55"/>
    <w:rsid w:val="001065F0"/>
    <w:rsid w:val="001100B3"/>
    <w:rsid w:val="00110C62"/>
    <w:rsid w:val="001113FF"/>
    <w:rsid w:val="0011445F"/>
    <w:rsid w:val="0012000C"/>
    <w:rsid w:val="00122AA0"/>
    <w:rsid w:val="00123A9E"/>
    <w:rsid w:val="001246DB"/>
    <w:rsid w:val="0012644D"/>
    <w:rsid w:val="00126EE8"/>
    <w:rsid w:val="00127654"/>
    <w:rsid w:val="001301F8"/>
    <w:rsid w:val="0013122B"/>
    <w:rsid w:val="00132BB8"/>
    <w:rsid w:val="001401D5"/>
    <w:rsid w:val="00144131"/>
    <w:rsid w:val="00145DA8"/>
    <w:rsid w:val="00147366"/>
    <w:rsid w:val="00147C20"/>
    <w:rsid w:val="00151130"/>
    <w:rsid w:val="0015194D"/>
    <w:rsid w:val="00152620"/>
    <w:rsid w:val="00153181"/>
    <w:rsid w:val="00156AB4"/>
    <w:rsid w:val="00157938"/>
    <w:rsid w:val="00161821"/>
    <w:rsid w:val="0016265C"/>
    <w:rsid w:val="00162CE7"/>
    <w:rsid w:val="0016430C"/>
    <w:rsid w:val="00164EDD"/>
    <w:rsid w:val="00166693"/>
    <w:rsid w:val="00170274"/>
    <w:rsid w:val="00171676"/>
    <w:rsid w:val="00171EE4"/>
    <w:rsid w:val="00172EE5"/>
    <w:rsid w:val="0017318D"/>
    <w:rsid w:val="0017381B"/>
    <w:rsid w:val="00174985"/>
    <w:rsid w:val="00175C69"/>
    <w:rsid w:val="001802F3"/>
    <w:rsid w:val="00180713"/>
    <w:rsid w:val="00186A56"/>
    <w:rsid w:val="00186EAF"/>
    <w:rsid w:val="0019067D"/>
    <w:rsid w:val="001913E0"/>
    <w:rsid w:val="0019157B"/>
    <w:rsid w:val="00193EA7"/>
    <w:rsid w:val="001956C7"/>
    <w:rsid w:val="00195C74"/>
    <w:rsid w:val="00197142"/>
    <w:rsid w:val="001975AD"/>
    <w:rsid w:val="001A0DBB"/>
    <w:rsid w:val="001A0E5B"/>
    <w:rsid w:val="001A216F"/>
    <w:rsid w:val="001A3363"/>
    <w:rsid w:val="001A5432"/>
    <w:rsid w:val="001A7D19"/>
    <w:rsid w:val="001B2402"/>
    <w:rsid w:val="001B6684"/>
    <w:rsid w:val="001B7341"/>
    <w:rsid w:val="001C0D2D"/>
    <w:rsid w:val="001C4B98"/>
    <w:rsid w:val="001C555F"/>
    <w:rsid w:val="001C5F4F"/>
    <w:rsid w:val="001C7DD9"/>
    <w:rsid w:val="001D013C"/>
    <w:rsid w:val="001D0A15"/>
    <w:rsid w:val="001D1EAF"/>
    <w:rsid w:val="001D39E6"/>
    <w:rsid w:val="001D634E"/>
    <w:rsid w:val="001E0F18"/>
    <w:rsid w:val="001E1465"/>
    <w:rsid w:val="001E25C4"/>
    <w:rsid w:val="001E4D29"/>
    <w:rsid w:val="001F0864"/>
    <w:rsid w:val="001F267D"/>
    <w:rsid w:val="001F3C48"/>
    <w:rsid w:val="001F7FA2"/>
    <w:rsid w:val="00201015"/>
    <w:rsid w:val="002010C3"/>
    <w:rsid w:val="002016F9"/>
    <w:rsid w:val="00204F80"/>
    <w:rsid w:val="00205CBA"/>
    <w:rsid w:val="00206B1C"/>
    <w:rsid w:val="00207320"/>
    <w:rsid w:val="00210672"/>
    <w:rsid w:val="002109B3"/>
    <w:rsid w:val="00213BF1"/>
    <w:rsid w:val="00214021"/>
    <w:rsid w:val="002149DC"/>
    <w:rsid w:val="002163E0"/>
    <w:rsid w:val="00217DF8"/>
    <w:rsid w:val="0022000D"/>
    <w:rsid w:val="00220A1E"/>
    <w:rsid w:val="00221B41"/>
    <w:rsid w:val="00224ED9"/>
    <w:rsid w:val="002262BA"/>
    <w:rsid w:val="00227F7F"/>
    <w:rsid w:val="00230BB3"/>
    <w:rsid w:val="00230FED"/>
    <w:rsid w:val="00234670"/>
    <w:rsid w:val="00234FAD"/>
    <w:rsid w:val="00236504"/>
    <w:rsid w:val="002373D9"/>
    <w:rsid w:val="00237C06"/>
    <w:rsid w:val="002403BD"/>
    <w:rsid w:val="00240701"/>
    <w:rsid w:val="00241A40"/>
    <w:rsid w:val="00243349"/>
    <w:rsid w:val="0024357B"/>
    <w:rsid w:val="002445BD"/>
    <w:rsid w:val="002448AA"/>
    <w:rsid w:val="00245480"/>
    <w:rsid w:val="00245C05"/>
    <w:rsid w:val="00247B0C"/>
    <w:rsid w:val="00252FB2"/>
    <w:rsid w:val="00254DF8"/>
    <w:rsid w:val="00255E4C"/>
    <w:rsid w:val="00257CFB"/>
    <w:rsid w:val="0026456A"/>
    <w:rsid w:val="002663AB"/>
    <w:rsid w:val="00267226"/>
    <w:rsid w:val="00271899"/>
    <w:rsid w:val="0027515A"/>
    <w:rsid w:val="0028203C"/>
    <w:rsid w:val="0028216D"/>
    <w:rsid w:val="00283083"/>
    <w:rsid w:val="002839B1"/>
    <w:rsid w:val="002856A4"/>
    <w:rsid w:val="0028622B"/>
    <w:rsid w:val="00286A45"/>
    <w:rsid w:val="002876A2"/>
    <w:rsid w:val="00290809"/>
    <w:rsid w:val="00291D1B"/>
    <w:rsid w:val="0029393F"/>
    <w:rsid w:val="00294123"/>
    <w:rsid w:val="002976AC"/>
    <w:rsid w:val="002A00F2"/>
    <w:rsid w:val="002A0215"/>
    <w:rsid w:val="002A075F"/>
    <w:rsid w:val="002A0B9A"/>
    <w:rsid w:val="002A12E2"/>
    <w:rsid w:val="002A3577"/>
    <w:rsid w:val="002A401C"/>
    <w:rsid w:val="002A4CAD"/>
    <w:rsid w:val="002A67B9"/>
    <w:rsid w:val="002B3090"/>
    <w:rsid w:val="002B5602"/>
    <w:rsid w:val="002B5BE5"/>
    <w:rsid w:val="002B68DC"/>
    <w:rsid w:val="002B6FFB"/>
    <w:rsid w:val="002B73CC"/>
    <w:rsid w:val="002C35B5"/>
    <w:rsid w:val="002C49A2"/>
    <w:rsid w:val="002C5D28"/>
    <w:rsid w:val="002D0CFB"/>
    <w:rsid w:val="002D1076"/>
    <w:rsid w:val="002D206B"/>
    <w:rsid w:val="002D3C46"/>
    <w:rsid w:val="002D4F94"/>
    <w:rsid w:val="002D60ED"/>
    <w:rsid w:val="002D7447"/>
    <w:rsid w:val="002D7EB5"/>
    <w:rsid w:val="002E27CC"/>
    <w:rsid w:val="002E2F62"/>
    <w:rsid w:val="002E3397"/>
    <w:rsid w:val="002E37F5"/>
    <w:rsid w:val="002E3D76"/>
    <w:rsid w:val="002E491D"/>
    <w:rsid w:val="002E5CFB"/>
    <w:rsid w:val="002E5E15"/>
    <w:rsid w:val="002E66B0"/>
    <w:rsid w:val="002E74B3"/>
    <w:rsid w:val="002F3F73"/>
    <w:rsid w:val="002F4647"/>
    <w:rsid w:val="002F4B01"/>
    <w:rsid w:val="002F6422"/>
    <w:rsid w:val="0030069C"/>
    <w:rsid w:val="00302FA6"/>
    <w:rsid w:val="00303E60"/>
    <w:rsid w:val="00306708"/>
    <w:rsid w:val="00306AB5"/>
    <w:rsid w:val="00307BF5"/>
    <w:rsid w:val="003102CA"/>
    <w:rsid w:val="00311F42"/>
    <w:rsid w:val="00312A0F"/>
    <w:rsid w:val="00312F59"/>
    <w:rsid w:val="0031300C"/>
    <w:rsid w:val="00313A5F"/>
    <w:rsid w:val="003156C2"/>
    <w:rsid w:val="0031611D"/>
    <w:rsid w:val="00317A57"/>
    <w:rsid w:val="00320A5A"/>
    <w:rsid w:val="00321A9C"/>
    <w:rsid w:val="00322381"/>
    <w:rsid w:val="00326A7B"/>
    <w:rsid w:val="003277D9"/>
    <w:rsid w:val="003306A5"/>
    <w:rsid w:val="00332B97"/>
    <w:rsid w:val="0033503A"/>
    <w:rsid w:val="0034137E"/>
    <w:rsid w:val="003415BA"/>
    <w:rsid w:val="0034378A"/>
    <w:rsid w:val="00345CD2"/>
    <w:rsid w:val="00347E5D"/>
    <w:rsid w:val="00351FEF"/>
    <w:rsid w:val="00353D3D"/>
    <w:rsid w:val="0035423C"/>
    <w:rsid w:val="003544A1"/>
    <w:rsid w:val="0035455C"/>
    <w:rsid w:val="00361CFB"/>
    <w:rsid w:val="00362E27"/>
    <w:rsid w:val="00363519"/>
    <w:rsid w:val="0036518B"/>
    <w:rsid w:val="00366035"/>
    <w:rsid w:val="003661F2"/>
    <w:rsid w:val="003662A0"/>
    <w:rsid w:val="003702C2"/>
    <w:rsid w:val="00370364"/>
    <w:rsid w:val="0037493E"/>
    <w:rsid w:val="0037592F"/>
    <w:rsid w:val="003831E9"/>
    <w:rsid w:val="003901F4"/>
    <w:rsid w:val="00393AEF"/>
    <w:rsid w:val="00397562"/>
    <w:rsid w:val="00397B6F"/>
    <w:rsid w:val="003A0A8C"/>
    <w:rsid w:val="003A15A9"/>
    <w:rsid w:val="003A3C80"/>
    <w:rsid w:val="003A7B26"/>
    <w:rsid w:val="003B1389"/>
    <w:rsid w:val="003B14D7"/>
    <w:rsid w:val="003B20D4"/>
    <w:rsid w:val="003B5C63"/>
    <w:rsid w:val="003B6367"/>
    <w:rsid w:val="003B6E22"/>
    <w:rsid w:val="003C2B47"/>
    <w:rsid w:val="003C2CAE"/>
    <w:rsid w:val="003C3253"/>
    <w:rsid w:val="003D0A5B"/>
    <w:rsid w:val="003D2E44"/>
    <w:rsid w:val="003D3F8F"/>
    <w:rsid w:val="003D740A"/>
    <w:rsid w:val="003D78AE"/>
    <w:rsid w:val="003D7FD2"/>
    <w:rsid w:val="003E245F"/>
    <w:rsid w:val="003E3303"/>
    <w:rsid w:val="003E456D"/>
    <w:rsid w:val="003E65D6"/>
    <w:rsid w:val="003E6D7A"/>
    <w:rsid w:val="003F0212"/>
    <w:rsid w:val="003F0FB2"/>
    <w:rsid w:val="003F22C0"/>
    <w:rsid w:val="003F2754"/>
    <w:rsid w:val="003F49D8"/>
    <w:rsid w:val="003F6523"/>
    <w:rsid w:val="00400386"/>
    <w:rsid w:val="0040130B"/>
    <w:rsid w:val="0040351F"/>
    <w:rsid w:val="004056B3"/>
    <w:rsid w:val="00406284"/>
    <w:rsid w:val="0040649F"/>
    <w:rsid w:val="0041083D"/>
    <w:rsid w:val="00411429"/>
    <w:rsid w:val="00412AFB"/>
    <w:rsid w:val="00414F55"/>
    <w:rsid w:val="0041626B"/>
    <w:rsid w:val="00417169"/>
    <w:rsid w:val="004171F0"/>
    <w:rsid w:val="00417605"/>
    <w:rsid w:val="00421352"/>
    <w:rsid w:val="00421573"/>
    <w:rsid w:val="0042172A"/>
    <w:rsid w:val="00421EE3"/>
    <w:rsid w:val="004224D4"/>
    <w:rsid w:val="004230F9"/>
    <w:rsid w:val="004234AA"/>
    <w:rsid w:val="00423A71"/>
    <w:rsid w:val="00423CF2"/>
    <w:rsid w:val="00424E06"/>
    <w:rsid w:val="004255AE"/>
    <w:rsid w:val="004264C9"/>
    <w:rsid w:val="004264D8"/>
    <w:rsid w:val="00426F2D"/>
    <w:rsid w:val="004275E5"/>
    <w:rsid w:val="00431A17"/>
    <w:rsid w:val="00431DE6"/>
    <w:rsid w:val="00432244"/>
    <w:rsid w:val="00432EB9"/>
    <w:rsid w:val="00433333"/>
    <w:rsid w:val="00434AC3"/>
    <w:rsid w:val="00435271"/>
    <w:rsid w:val="00435367"/>
    <w:rsid w:val="004400EE"/>
    <w:rsid w:val="00440757"/>
    <w:rsid w:val="004438AB"/>
    <w:rsid w:val="00444300"/>
    <w:rsid w:val="00454C9C"/>
    <w:rsid w:val="00456854"/>
    <w:rsid w:val="0046352D"/>
    <w:rsid w:val="00463C3D"/>
    <w:rsid w:val="00463C95"/>
    <w:rsid w:val="0046433B"/>
    <w:rsid w:val="004700FA"/>
    <w:rsid w:val="004702ED"/>
    <w:rsid w:val="00470E86"/>
    <w:rsid w:val="0047199F"/>
    <w:rsid w:val="00471D99"/>
    <w:rsid w:val="00474165"/>
    <w:rsid w:val="004742B9"/>
    <w:rsid w:val="00476852"/>
    <w:rsid w:val="00477C48"/>
    <w:rsid w:val="00481047"/>
    <w:rsid w:val="004814A7"/>
    <w:rsid w:val="004836AD"/>
    <w:rsid w:val="0048520C"/>
    <w:rsid w:val="00485AD1"/>
    <w:rsid w:val="004860B7"/>
    <w:rsid w:val="00487745"/>
    <w:rsid w:val="004940C3"/>
    <w:rsid w:val="004945BB"/>
    <w:rsid w:val="0049492E"/>
    <w:rsid w:val="004968B5"/>
    <w:rsid w:val="004968ED"/>
    <w:rsid w:val="00496EA3"/>
    <w:rsid w:val="004A1B18"/>
    <w:rsid w:val="004A2C7E"/>
    <w:rsid w:val="004A402E"/>
    <w:rsid w:val="004A4E10"/>
    <w:rsid w:val="004B209D"/>
    <w:rsid w:val="004B40B2"/>
    <w:rsid w:val="004B7AE0"/>
    <w:rsid w:val="004C36B0"/>
    <w:rsid w:val="004C47C2"/>
    <w:rsid w:val="004C514C"/>
    <w:rsid w:val="004C656D"/>
    <w:rsid w:val="004C7566"/>
    <w:rsid w:val="004C7CCF"/>
    <w:rsid w:val="004D2D19"/>
    <w:rsid w:val="004D6DE2"/>
    <w:rsid w:val="004E19B2"/>
    <w:rsid w:val="004E2C2C"/>
    <w:rsid w:val="004E2DCC"/>
    <w:rsid w:val="004E35B1"/>
    <w:rsid w:val="004E35BC"/>
    <w:rsid w:val="004E5D18"/>
    <w:rsid w:val="004F198B"/>
    <w:rsid w:val="004F4FBC"/>
    <w:rsid w:val="004F5312"/>
    <w:rsid w:val="004F6142"/>
    <w:rsid w:val="004F62B1"/>
    <w:rsid w:val="004F652B"/>
    <w:rsid w:val="005009ED"/>
    <w:rsid w:val="005027C8"/>
    <w:rsid w:val="005040E7"/>
    <w:rsid w:val="00504975"/>
    <w:rsid w:val="00506358"/>
    <w:rsid w:val="00506F72"/>
    <w:rsid w:val="00511237"/>
    <w:rsid w:val="00512446"/>
    <w:rsid w:val="005154B5"/>
    <w:rsid w:val="00516B3A"/>
    <w:rsid w:val="00517A3A"/>
    <w:rsid w:val="00520748"/>
    <w:rsid w:val="00521BA3"/>
    <w:rsid w:val="00522230"/>
    <w:rsid w:val="00522DDE"/>
    <w:rsid w:val="00524A44"/>
    <w:rsid w:val="005279A2"/>
    <w:rsid w:val="00531ECD"/>
    <w:rsid w:val="005321B2"/>
    <w:rsid w:val="00533369"/>
    <w:rsid w:val="00534631"/>
    <w:rsid w:val="00537340"/>
    <w:rsid w:val="00537D8D"/>
    <w:rsid w:val="00541E23"/>
    <w:rsid w:val="005423F6"/>
    <w:rsid w:val="005429B1"/>
    <w:rsid w:val="00542D65"/>
    <w:rsid w:val="00543386"/>
    <w:rsid w:val="005444B4"/>
    <w:rsid w:val="00545B59"/>
    <w:rsid w:val="00545D97"/>
    <w:rsid w:val="005469F1"/>
    <w:rsid w:val="005472C2"/>
    <w:rsid w:val="00547635"/>
    <w:rsid w:val="0055149A"/>
    <w:rsid w:val="00552655"/>
    <w:rsid w:val="00553BAA"/>
    <w:rsid w:val="00556B48"/>
    <w:rsid w:val="00556ED8"/>
    <w:rsid w:val="00560AC7"/>
    <w:rsid w:val="0056271C"/>
    <w:rsid w:val="00563960"/>
    <w:rsid w:val="00564243"/>
    <w:rsid w:val="005652A2"/>
    <w:rsid w:val="00573092"/>
    <w:rsid w:val="00573FE6"/>
    <w:rsid w:val="00575DDD"/>
    <w:rsid w:val="005762C0"/>
    <w:rsid w:val="00576F0B"/>
    <w:rsid w:val="00577DB4"/>
    <w:rsid w:val="00581F75"/>
    <w:rsid w:val="0058209C"/>
    <w:rsid w:val="005828BA"/>
    <w:rsid w:val="00585884"/>
    <w:rsid w:val="00586A78"/>
    <w:rsid w:val="005874F8"/>
    <w:rsid w:val="00587D31"/>
    <w:rsid w:val="005905A2"/>
    <w:rsid w:val="005922BA"/>
    <w:rsid w:val="00592BE3"/>
    <w:rsid w:val="00592E10"/>
    <w:rsid w:val="00593439"/>
    <w:rsid w:val="00595A70"/>
    <w:rsid w:val="00595E4B"/>
    <w:rsid w:val="005A1864"/>
    <w:rsid w:val="005A22B3"/>
    <w:rsid w:val="005A5ED8"/>
    <w:rsid w:val="005A6476"/>
    <w:rsid w:val="005B32DA"/>
    <w:rsid w:val="005B7A11"/>
    <w:rsid w:val="005C2292"/>
    <w:rsid w:val="005C33A0"/>
    <w:rsid w:val="005C5057"/>
    <w:rsid w:val="005D0C24"/>
    <w:rsid w:val="005D1374"/>
    <w:rsid w:val="005D2C26"/>
    <w:rsid w:val="005D7EC9"/>
    <w:rsid w:val="005E1447"/>
    <w:rsid w:val="005E2D04"/>
    <w:rsid w:val="005E3DA9"/>
    <w:rsid w:val="005E524C"/>
    <w:rsid w:val="005E6C54"/>
    <w:rsid w:val="005F00CC"/>
    <w:rsid w:val="005F264B"/>
    <w:rsid w:val="005F5D5F"/>
    <w:rsid w:val="005F692D"/>
    <w:rsid w:val="005F7D7D"/>
    <w:rsid w:val="00600A49"/>
    <w:rsid w:val="0060221E"/>
    <w:rsid w:val="00613069"/>
    <w:rsid w:val="00617A76"/>
    <w:rsid w:val="00620B2F"/>
    <w:rsid w:val="00620C65"/>
    <w:rsid w:val="00621434"/>
    <w:rsid w:val="00622531"/>
    <w:rsid w:val="00622EDB"/>
    <w:rsid w:val="00624353"/>
    <w:rsid w:val="00624587"/>
    <w:rsid w:val="00624935"/>
    <w:rsid w:val="006265DB"/>
    <w:rsid w:val="0062727E"/>
    <w:rsid w:val="0062774E"/>
    <w:rsid w:val="00633A6D"/>
    <w:rsid w:val="00636D20"/>
    <w:rsid w:val="0063787B"/>
    <w:rsid w:val="0064007D"/>
    <w:rsid w:val="006400D3"/>
    <w:rsid w:val="00640750"/>
    <w:rsid w:val="00642533"/>
    <w:rsid w:val="00642552"/>
    <w:rsid w:val="00645A72"/>
    <w:rsid w:val="006461AF"/>
    <w:rsid w:val="006478BE"/>
    <w:rsid w:val="00647F59"/>
    <w:rsid w:val="0065059C"/>
    <w:rsid w:val="00650B66"/>
    <w:rsid w:val="00653617"/>
    <w:rsid w:val="00655680"/>
    <w:rsid w:val="00657241"/>
    <w:rsid w:val="006578E7"/>
    <w:rsid w:val="0066111B"/>
    <w:rsid w:val="0066274B"/>
    <w:rsid w:val="00664CDD"/>
    <w:rsid w:val="00665CFF"/>
    <w:rsid w:val="006739AA"/>
    <w:rsid w:val="006767CB"/>
    <w:rsid w:val="00680130"/>
    <w:rsid w:val="00681C75"/>
    <w:rsid w:val="006831BF"/>
    <w:rsid w:val="00683356"/>
    <w:rsid w:val="00685694"/>
    <w:rsid w:val="0068653E"/>
    <w:rsid w:val="00686AA9"/>
    <w:rsid w:val="0068798B"/>
    <w:rsid w:val="00687B47"/>
    <w:rsid w:val="00693A84"/>
    <w:rsid w:val="00693BEF"/>
    <w:rsid w:val="00693C10"/>
    <w:rsid w:val="006946FD"/>
    <w:rsid w:val="00697DFD"/>
    <w:rsid w:val="006A3137"/>
    <w:rsid w:val="006B0BD7"/>
    <w:rsid w:val="006B3B3E"/>
    <w:rsid w:val="006C21FD"/>
    <w:rsid w:val="006C2B22"/>
    <w:rsid w:val="006C3A33"/>
    <w:rsid w:val="006C51BE"/>
    <w:rsid w:val="006C5A86"/>
    <w:rsid w:val="006C5B95"/>
    <w:rsid w:val="006C7D9F"/>
    <w:rsid w:val="006C7FCE"/>
    <w:rsid w:val="006D03F9"/>
    <w:rsid w:val="006D2874"/>
    <w:rsid w:val="006D2AB7"/>
    <w:rsid w:val="006D6947"/>
    <w:rsid w:val="006E1FB1"/>
    <w:rsid w:val="006E3E7F"/>
    <w:rsid w:val="006E48D0"/>
    <w:rsid w:val="006E5080"/>
    <w:rsid w:val="006E5AB2"/>
    <w:rsid w:val="006F22B0"/>
    <w:rsid w:val="006F576B"/>
    <w:rsid w:val="006F6EEE"/>
    <w:rsid w:val="00705F94"/>
    <w:rsid w:val="007060D3"/>
    <w:rsid w:val="007074CC"/>
    <w:rsid w:val="00710F3E"/>
    <w:rsid w:val="00711229"/>
    <w:rsid w:val="00712097"/>
    <w:rsid w:val="00713FD0"/>
    <w:rsid w:val="0071520A"/>
    <w:rsid w:val="007161EC"/>
    <w:rsid w:val="00716EE5"/>
    <w:rsid w:val="0072266D"/>
    <w:rsid w:val="00722934"/>
    <w:rsid w:val="00732206"/>
    <w:rsid w:val="00734349"/>
    <w:rsid w:val="007350FC"/>
    <w:rsid w:val="007358AB"/>
    <w:rsid w:val="00736CFE"/>
    <w:rsid w:val="00741C54"/>
    <w:rsid w:val="00743EB5"/>
    <w:rsid w:val="007441BE"/>
    <w:rsid w:val="00745197"/>
    <w:rsid w:val="00746782"/>
    <w:rsid w:val="00750B2A"/>
    <w:rsid w:val="00753BD4"/>
    <w:rsid w:val="007544AC"/>
    <w:rsid w:val="00754B30"/>
    <w:rsid w:val="00755236"/>
    <w:rsid w:val="00762A43"/>
    <w:rsid w:val="00762AA1"/>
    <w:rsid w:val="0076465C"/>
    <w:rsid w:val="00765E6E"/>
    <w:rsid w:val="007665A9"/>
    <w:rsid w:val="00770872"/>
    <w:rsid w:val="00771F47"/>
    <w:rsid w:val="007733BE"/>
    <w:rsid w:val="007746A4"/>
    <w:rsid w:val="00774B2F"/>
    <w:rsid w:val="00775027"/>
    <w:rsid w:val="00777F2E"/>
    <w:rsid w:val="00780337"/>
    <w:rsid w:val="00781D27"/>
    <w:rsid w:val="00782C30"/>
    <w:rsid w:val="007846A3"/>
    <w:rsid w:val="007862F5"/>
    <w:rsid w:val="007863D0"/>
    <w:rsid w:val="00791306"/>
    <w:rsid w:val="00791978"/>
    <w:rsid w:val="00793C77"/>
    <w:rsid w:val="00793D9D"/>
    <w:rsid w:val="007979DA"/>
    <w:rsid w:val="007A6273"/>
    <w:rsid w:val="007A72F4"/>
    <w:rsid w:val="007B32D7"/>
    <w:rsid w:val="007B4DBA"/>
    <w:rsid w:val="007B76BA"/>
    <w:rsid w:val="007C0122"/>
    <w:rsid w:val="007C1085"/>
    <w:rsid w:val="007C1690"/>
    <w:rsid w:val="007C1A3C"/>
    <w:rsid w:val="007C2716"/>
    <w:rsid w:val="007C4B15"/>
    <w:rsid w:val="007C78D8"/>
    <w:rsid w:val="007D228D"/>
    <w:rsid w:val="007D28FD"/>
    <w:rsid w:val="007D3476"/>
    <w:rsid w:val="007D3A5F"/>
    <w:rsid w:val="007D3C61"/>
    <w:rsid w:val="007D42BE"/>
    <w:rsid w:val="007D48D0"/>
    <w:rsid w:val="007D7BDF"/>
    <w:rsid w:val="007E18F2"/>
    <w:rsid w:val="007E206D"/>
    <w:rsid w:val="007E21C9"/>
    <w:rsid w:val="007E442A"/>
    <w:rsid w:val="007E57D8"/>
    <w:rsid w:val="007F05B3"/>
    <w:rsid w:val="007F2182"/>
    <w:rsid w:val="007F2521"/>
    <w:rsid w:val="007F2A2B"/>
    <w:rsid w:val="007F355F"/>
    <w:rsid w:val="007F35F4"/>
    <w:rsid w:val="007F3FA3"/>
    <w:rsid w:val="007F74FD"/>
    <w:rsid w:val="007F7A94"/>
    <w:rsid w:val="0080221F"/>
    <w:rsid w:val="00805645"/>
    <w:rsid w:val="00805E86"/>
    <w:rsid w:val="00811047"/>
    <w:rsid w:val="008120DE"/>
    <w:rsid w:val="0081325E"/>
    <w:rsid w:val="00820E77"/>
    <w:rsid w:val="008218E0"/>
    <w:rsid w:val="0083134C"/>
    <w:rsid w:val="00834A66"/>
    <w:rsid w:val="008354C1"/>
    <w:rsid w:val="008363B2"/>
    <w:rsid w:val="00840E79"/>
    <w:rsid w:val="008425FC"/>
    <w:rsid w:val="00843968"/>
    <w:rsid w:val="00844126"/>
    <w:rsid w:val="008447C0"/>
    <w:rsid w:val="00845F62"/>
    <w:rsid w:val="008463F3"/>
    <w:rsid w:val="00846443"/>
    <w:rsid w:val="0084739A"/>
    <w:rsid w:val="00847F37"/>
    <w:rsid w:val="00847F55"/>
    <w:rsid w:val="00853E4F"/>
    <w:rsid w:val="00855740"/>
    <w:rsid w:val="00855E3B"/>
    <w:rsid w:val="0085654A"/>
    <w:rsid w:val="00857A8D"/>
    <w:rsid w:val="008617BA"/>
    <w:rsid w:val="00862235"/>
    <w:rsid w:val="0086246A"/>
    <w:rsid w:val="00863A77"/>
    <w:rsid w:val="008642FA"/>
    <w:rsid w:val="008643D1"/>
    <w:rsid w:val="008746D0"/>
    <w:rsid w:val="0087559F"/>
    <w:rsid w:val="0087622B"/>
    <w:rsid w:val="00877361"/>
    <w:rsid w:val="00880E83"/>
    <w:rsid w:val="0088152E"/>
    <w:rsid w:val="00881A12"/>
    <w:rsid w:val="00881E7C"/>
    <w:rsid w:val="00881F38"/>
    <w:rsid w:val="008833E6"/>
    <w:rsid w:val="00886B84"/>
    <w:rsid w:val="00891185"/>
    <w:rsid w:val="0089132A"/>
    <w:rsid w:val="008921C3"/>
    <w:rsid w:val="00893CA4"/>
    <w:rsid w:val="008A2208"/>
    <w:rsid w:val="008A40A0"/>
    <w:rsid w:val="008A6116"/>
    <w:rsid w:val="008A6B24"/>
    <w:rsid w:val="008B37B1"/>
    <w:rsid w:val="008B5BBE"/>
    <w:rsid w:val="008C1751"/>
    <w:rsid w:val="008C3586"/>
    <w:rsid w:val="008C6EEC"/>
    <w:rsid w:val="008C756C"/>
    <w:rsid w:val="008D0A7B"/>
    <w:rsid w:val="008D131D"/>
    <w:rsid w:val="008D24BA"/>
    <w:rsid w:val="008D372F"/>
    <w:rsid w:val="008D521C"/>
    <w:rsid w:val="008D5FDA"/>
    <w:rsid w:val="008E0E7C"/>
    <w:rsid w:val="008E3E4A"/>
    <w:rsid w:val="008E5B4C"/>
    <w:rsid w:val="008E5CEA"/>
    <w:rsid w:val="008E630A"/>
    <w:rsid w:val="008E71DF"/>
    <w:rsid w:val="008F1068"/>
    <w:rsid w:val="008F21BE"/>
    <w:rsid w:val="008F5072"/>
    <w:rsid w:val="008F7778"/>
    <w:rsid w:val="00900695"/>
    <w:rsid w:val="0090253E"/>
    <w:rsid w:val="0090309C"/>
    <w:rsid w:val="009100D7"/>
    <w:rsid w:val="00911F13"/>
    <w:rsid w:val="0091375D"/>
    <w:rsid w:val="009139A5"/>
    <w:rsid w:val="00916A82"/>
    <w:rsid w:val="00917AEB"/>
    <w:rsid w:val="00921C7A"/>
    <w:rsid w:val="0092386B"/>
    <w:rsid w:val="00932016"/>
    <w:rsid w:val="0093418F"/>
    <w:rsid w:val="00934F2F"/>
    <w:rsid w:val="0093569B"/>
    <w:rsid w:val="00936BA1"/>
    <w:rsid w:val="00937CFD"/>
    <w:rsid w:val="00940221"/>
    <w:rsid w:val="0094233D"/>
    <w:rsid w:val="00942BAB"/>
    <w:rsid w:val="00946962"/>
    <w:rsid w:val="009477FA"/>
    <w:rsid w:val="0095061D"/>
    <w:rsid w:val="00950C45"/>
    <w:rsid w:val="0095110D"/>
    <w:rsid w:val="00951C42"/>
    <w:rsid w:val="00953BB7"/>
    <w:rsid w:val="00954615"/>
    <w:rsid w:val="0095479F"/>
    <w:rsid w:val="0095516F"/>
    <w:rsid w:val="00955970"/>
    <w:rsid w:val="00955E43"/>
    <w:rsid w:val="00961AE2"/>
    <w:rsid w:val="00961F64"/>
    <w:rsid w:val="00962BC5"/>
    <w:rsid w:val="00962E91"/>
    <w:rsid w:val="00963BB1"/>
    <w:rsid w:val="00967498"/>
    <w:rsid w:val="009732FC"/>
    <w:rsid w:val="00975761"/>
    <w:rsid w:val="00980DB8"/>
    <w:rsid w:val="00980EC6"/>
    <w:rsid w:val="009861C4"/>
    <w:rsid w:val="009914BD"/>
    <w:rsid w:val="0099250B"/>
    <w:rsid w:val="00992751"/>
    <w:rsid w:val="009A1D14"/>
    <w:rsid w:val="009A23DF"/>
    <w:rsid w:val="009A7117"/>
    <w:rsid w:val="009B08EA"/>
    <w:rsid w:val="009B189A"/>
    <w:rsid w:val="009B4ED3"/>
    <w:rsid w:val="009B5DA0"/>
    <w:rsid w:val="009B7B1B"/>
    <w:rsid w:val="009C05D8"/>
    <w:rsid w:val="009C3ADB"/>
    <w:rsid w:val="009C5C65"/>
    <w:rsid w:val="009C7EB5"/>
    <w:rsid w:val="009D1ACB"/>
    <w:rsid w:val="009D29D1"/>
    <w:rsid w:val="009D2C34"/>
    <w:rsid w:val="009E519F"/>
    <w:rsid w:val="009E65FC"/>
    <w:rsid w:val="009E6874"/>
    <w:rsid w:val="009E77F1"/>
    <w:rsid w:val="009F3092"/>
    <w:rsid w:val="009F41BF"/>
    <w:rsid w:val="009F58B1"/>
    <w:rsid w:val="009F7D3E"/>
    <w:rsid w:val="00A05CAF"/>
    <w:rsid w:val="00A105B0"/>
    <w:rsid w:val="00A10E66"/>
    <w:rsid w:val="00A11E69"/>
    <w:rsid w:val="00A12CBE"/>
    <w:rsid w:val="00A15D35"/>
    <w:rsid w:val="00A15E3B"/>
    <w:rsid w:val="00A179EF"/>
    <w:rsid w:val="00A209DB"/>
    <w:rsid w:val="00A24414"/>
    <w:rsid w:val="00A247D6"/>
    <w:rsid w:val="00A26E0C"/>
    <w:rsid w:val="00A300BB"/>
    <w:rsid w:val="00A30A61"/>
    <w:rsid w:val="00A314FA"/>
    <w:rsid w:val="00A31ACA"/>
    <w:rsid w:val="00A33613"/>
    <w:rsid w:val="00A35499"/>
    <w:rsid w:val="00A358D0"/>
    <w:rsid w:val="00A36E4B"/>
    <w:rsid w:val="00A3755E"/>
    <w:rsid w:val="00A37FEF"/>
    <w:rsid w:val="00A4071D"/>
    <w:rsid w:val="00A41459"/>
    <w:rsid w:val="00A4694D"/>
    <w:rsid w:val="00A46FE4"/>
    <w:rsid w:val="00A475E6"/>
    <w:rsid w:val="00A50536"/>
    <w:rsid w:val="00A51521"/>
    <w:rsid w:val="00A51BE8"/>
    <w:rsid w:val="00A529A3"/>
    <w:rsid w:val="00A52D0E"/>
    <w:rsid w:val="00A60120"/>
    <w:rsid w:val="00A60129"/>
    <w:rsid w:val="00A60FF3"/>
    <w:rsid w:val="00A6209F"/>
    <w:rsid w:val="00A6546A"/>
    <w:rsid w:val="00A673D3"/>
    <w:rsid w:val="00A705B4"/>
    <w:rsid w:val="00A71CCD"/>
    <w:rsid w:val="00A80847"/>
    <w:rsid w:val="00A82EAA"/>
    <w:rsid w:val="00A83684"/>
    <w:rsid w:val="00A845AB"/>
    <w:rsid w:val="00A91D45"/>
    <w:rsid w:val="00A93D1C"/>
    <w:rsid w:val="00A95376"/>
    <w:rsid w:val="00AA012D"/>
    <w:rsid w:val="00AA06AD"/>
    <w:rsid w:val="00AA2E92"/>
    <w:rsid w:val="00AA4E9B"/>
    <w:rsid w:val="00AA564A"/>
    <w:rsid w:val="00AA5FCA"/>
    <w:rsid w:val="00AB1749"/>
    <w:rsid w:val="00AB1853"/>
    <w:rsid w:val="00AB2753"/>
    <w:rsid w:val="00AC29AC"/>
    <w:rsid w:val="00AC2EAA"/>
    <w:rsid w:val="00AC45D2"/>
    <w:rsid w:val="00AC4A74"/>
    <w:rsid w:val="00AC5333"/>
    <w:rsid w:val="00AD0FF9"/>
    <w:rsid w:val="00AD2FC1"/>
    <w:rsid w:val="00AD48E3"/>
    <w:rsid w:val="00AD7445"/>
    <w:rsid w:val="00AD76D3"/>
    <w:rsid w:val="00AE10D5"/>
    <w:rsid w:val="00AE2623"/>
    <w:rsid w:val="00AE3415"/>
    <w:rsid w:val="00AE405A"/>
    <w:rsid w:val="00AF0843"/>
    <w:rsid w:val="00AF18DB"/>
    <w:rsid w:val="00AF253D"/>
    <w:rsid w:val="00AF2785"/>
    <w:rsid w:val="00AF5CBC"/>
    <w:rsid w:val="00AF639E"/>
    <w:rsid w:val="00B02245"/>
    <w:rsid w:val="00B023BB"/>
    <w:rsid w:val="00B04798"/>
    <w:rsid w:val="00B047FF"/>
    <w:rsid w:val="00B04C26"/>
    <w:rsid w:val="00B04DFB"/>
    <w:rsid w:val="00B1130D"/>
    <w:rsid w:val="00B11BF1"/>
    <w:rsid w:val="00B11F3B"/>
    <w:rsid w:val="00B1326C"/>
    <w:rsid w:val="00B143E8"/>
    <w:rsid w:val="00B20276"/>
    <w:rsid w:val="00B20499"/>
    <w:rsid w:val="00B243AF"/>
    <w:rsid w:val="00B26563"/>
    <w:rsid w:val="00B27BF1"/>
    <w:rsid w:val="00B310B3"/>
    <w:rsid w:val="00B334AF"/>
    <w:rsid w:val="00B34F3C"/>
    <w:rsid w:val="00B355AB"/>
    <w:rsid w:val="00B368A4"/>
    <w:rsid w:val="00B40F99"/>
    <w:rsid w:val="00B45D3C"/>
    <w:rsid w:val="00B47F93"/>
    <w:rsid w:val="00B512D1"/>
    <w:rsid w:val="00B51659"/>
    <w:rsid w:val="00B62C90"/>
    <w:rsid w:val="00B630CF"/>
    <w:rsid w:val="00B6545E"/>
    <w:rsid w:val="00B65CF7"/>
    <w:rsid w:val="00B67055"/>
    <w:rsid w:val="00B70A83"/>
    <w:rsid w:val="00B73D2B"/>
    <w:rsid w:val="00B75269"/>
    <w:rsid w:val="00B77256"/>
    <w:rsid w:val="00B77F3C"/>
    <w:rsid w:val="00B82889"/>
    <w:rsid w:val="00B84477"/>
    <w:rsid w:val="00B869C6"/>
    <w:rsid w:val="00B92D4D"/>
    <w:rsid w:val="00B94250"/>
    <w:rsid w:val="00B94D39"/>
    <w:rsid w:val="00B95D77"/>
    <w:rsid w:val="00B97EEE"/>
    <w:rsid w:val="00BA4858"/>
    <w:rsid w:val="00BA5200"/>
    <w:rsid w:val="00BA5BB4"/>
    <w:rsid w:val="00BA686A"/>
    <w:rsid w:val="00BB0AB5"/>
    <w:rsid w:val="00BB104E"/>
    <w:rsid w:val="00BB30C8"/>
    <w:rsid w:val="00BB40EF"/>
    <w:rsid w:val="00BB53EC"/>
    <w:rsid w:val="00BB65F0"/>
    <w:rsid w:val="00BB6F47"/>
    <w:rsid w:val="00BC10C3"/>
    <w:rsid w:val="00BC2967"/>
    <w:rsid w:val="00BC3710"/>
    <w:rsid w:val="00BC4064"/>
    <w:rsid w:val="00BC4C92"/>
    <w:rsid w:val="00BD21A6"/>
    <w:rsid w:val="00BD2766"/>
    <w:rsid w:val="00BD674B"/>
    <w:rsid w:val="00BD6C85"/>
    <w:rsid w:val="00BD6F3B"/>
    <w:rsid w:val="00BE2B26"/>
    <w:rsid w:val="00BE4B5A"/>
    <w:rsid w:val="00BE58E6"/>
    <w:rsid w:val="00BE761B"/>
    <w:rsid w:val="00BF0E99"/>
    <w:rsid w:val="00BF136D"/>
    <w:rsid w:val="00BF15AC"/>
    <w:rsid w:val="00BF2574"/>
    <w:rsid w:val="00BF39F4"/>
    <w:rsid w:val="00BF4F63"/>
    <w:rsid w:val="00BF7D8E"/>
    <w:rsid w:val="00BF7E5F"/>
    <w:rsid w:val="00C013B9"/>
    <w:rsid w:val="00C0173E"/>
    <w:rsid w:val="00C04BA3"/>
    <w:rsid w:val="00C0530F"/>
    <w:rsid w:val="00C063E3"/>
    <w:rsid w:val="00C1065B"/>
    <w:rsid w:val="00C110B5"/>
    <w:rsid w:val="00C12B74"/>
    <w:rsid w:val="00C147E3"/>
    <w:rsid w:val="00C15894"/>
    <w:rsid w:val="00C221EB"/>
    <w:rsid w:val="00C222EE"/>
    <w:rsid w:val="00C22CBB"/>
    <w:rsid w:val="00C232E5"/>
    <w:rsid w:val="00C24C08"/>
    <w:rsid w:val="00C25F1F"/>
    <w:rsid w:val="00C25F71"/>
    <w:rsid w:val="00C274E2"/>
    <w:rsid w:val="00C279DE"/>
    <w:rsid w:val="00C309DE"/>
    <w:rsid w:val="00C32485"/>
    <w:rsid w:val="00C35009"/>
    <w:rsid w:val="00C36C9A"/>
    <w:rsid w:val="00C41591"/>
    <w:rsid w:val="00C421AF"/>
    <w:rsid w:val="00C429A0"/>
    <w:rsid w:val="00C43A16"/>
    <w:rsid w:val="00C52AFC"/>
    <w:rsid w:val="00C532A7"/>
    <w:rsid w:val="00C55BB7"/>
    <w:rsid w:val="00C5689C"/>
    <w:rsid w:val="00C56BB4"/>
    <w:rsid w:val="00C56CAB"/>
    <w:rsid w:val="00C56D66"/>
    <w:rsid w:val="00C5757D"/>
    <w:rsid w:val="00C60CCB"/>
    <w:rsid w:val="00C6431C"/>
    <w:rsid w:val="00C646AB"/>
    <w:rsid w:val="00C64BDE"/>
    <w:rsid w:val="00C65860"/>
    <w:rsid w:val="00C6589F"/>
    <w:rsid w:val="00C66189"/>
    <w:rsid w:val="00C673AE"/>
    <w:rsid w:val="00C674A5"/>
    <w:rsid w:val="00C70806"/>
    <w:rsid w:val="00C71362"/>
    <w:rsid w:val="00C74308"/>
    <w:rsid w:val="00C80AB8"/>
    <w:rsid w:val="00C831BF"/>
    <w:rsid w:val="00C84350"/>
    <w:rsid w:val="00C849D5"/>
    <w:rsid w:val="00C85B49"/>
    <w:rsid w:val="00C85CE7"/>
    <w:rsid w:val="00C87E68"/>
    <w:rsid w:val="00C92D8B"/>
    <w:rsid w:val="00C92E13"/>
    <w:rsid w:val="00C93568"/>
    <w:rsid w:val="00C93780"/>
    <w:rsid w:val="00C939CD"/>
    <w:rsid w:val="00C93F08"/>
    <w:rsid w:val="00C943EE"/>
    <w:rsid w:val="00C94BCA"/>
    <w:rsid w:val="00CA30DF"/>
    <w:rsid w:val="00CA325B"/>
    <w:rsid w:val="00CA4857"/>
    <w:rsid w:val="00CA5D3B"/>
    <w:rsid w:val="00CA5EB5"/>
    <w:rsid w:val="00CB1942"/>
    <w:rsid w:val="00CB200C"/>
    <w:rsid w:val="00CB40C2"/>
    <w:rsid w:val="00CB7704"/>
    <w:rsid w:val="00CB7B4E"/>
    <w:rsid w:val="00CC21B5"/>
    <w:rsid w:val="00CC222F"/>
    <w:rsid w:val="00CD2FA5"/>
    <w:rsid w:val="00CD4047"/>
    <w:rsid w:val="00CD64E8"/>
    <w:rsid w:val="00CD74C1"/>
    <w:rsid w:val="00CD7A8E"/>
    <w:rsid w:val="00CE09A0"/>
    <w:rsid w:val="00CE4B33"/>
    <w:rsid w:val="00CE606F"/>
    <w:rsid w:val="00CE69DE"/>
    <w:rsid w:val="00CE7B13"/>
    <w:rsid w:val="00CF0308"/>
    <w:rsid w:val="00CF0D8C"/>
    <w:rsid w:val="00CF1961"/>
    <w:rsid w:val="00CF2D34"/>
    <w:rsid w:val="00D01ED9"/>
    <w:rsid w:val="00D02946"/>
    <w:rsid w:val="00D04026"/>
    <w:rsid w:val="00D04599"/>
    <w:rsid w:val="00D04E0B"/>
    <w:rsid w:val="00D06BD6"/>
    <w:rsid w:val="00D1331F"/>
    <w:rsid w:val="00D133F7"/>
    <w:rsid w:val="00D13FE5"/>
    <w:rsid w:val="00D1730B"/>
    <w:rsid w:val="00D1778B"/>
    <w:rsid w:val="00D17882"/>
    <w:rsid w:val="00D200AE"/>
    <w:rsid w:val="00D20DF8"/>
    <w:rsid w:val="00D213F9"/>
    <w:rsid w:val="00D253C3"/>
    <w:rsid w:val="00D275AE"/>
    <w:rsid w:val="00D3117F"/>
    <w:rsid w:val="00D31BB8"/>
    <w:rsid w:val="00D36823"/>
    <w:rsid w:val="00D3689B"/>
    <w:rsid w:val="00D4004D"/>
    <w:rsid w:val="00D413DB"/>
    <w:rsid w:val="00D414E1"/>
    <w:rsid w:val="00D41759"/>
    <w:rsid w:val="00D4181B"/>
    <w:rsid w:val="00D42A56"/>
    <w:rsid w:val="00D441C4"/>
    <w:rsid w:val="00D441CE"/>
    <w:rsid w:val="00D442B6"/>
    <w:rsid w:val="00D442BE"/>
    <w:rsid w:val="00D46698"/>
    <w:rsid w:val="00D46859"/>
    <w:rsid w:val="00D47439"/>
    <w:rsid w:val="00D5181C"/>
    <w:rsid w:val="00D543BC"/>
    <w:rsid w:val="00D54F1D"/>
    <w:rsid w:val="00D6026F"/>
    <w:rsid w:val="00D63F71"/>
    <w:rsid w:val="00D661F8"/>
    <w:rsid w:val="00D66ED4"/>
    <w:rsid w:val="00D712C5"/>
    <w:rsid w:val="00D73552"/>
    <w:rsid w:val="00D735CA"/>
    <w:rsid w:val="00D76B0C"/>
    <w:rsid w:val="00D80150"/>
    <w:rsid w:val="00D81D6D"/>
    <w:rsid w:val="00D84035"/>
    <w:rsid w:val="00D84CBA"/>
    <w:rsid w:val="00D8528E"/>
    <w:rsid w:val="00D85AFD"/>
    <w:rsid w:val="00D8603A"/>
    <w:rsid w:val="00D90B66"/>
    <w:rsid w:val="00D929A9"/>
    <w:rsid w:val="00D95BE4"/>
    <w:rsid w:val="00D95C2C"/>
    <w:rsid w:val="00D976D9"/>
    <w:rsid w:val="00DA0F54"/>
    <w:rsid w:val="00DA2F2A"/>
    <w:rsid w:val="00DA5D79"/>
    <w:rsid w:val="00DA72A5"/>
    <w:rsid w:val="00DB22ED"/>
    <w:rsid w:val="00DB65D8"/>
    <w:rsid w:val="00DC2051"/>
    <w:rsid w:val="00DC417F"/>
    <w:rsid w:val="00DC4456"/>
    <w:rsid w:val="00DC4BFF"/>
    <w:rsid w:val="00DC5330"/>
    <w:rsid w:val="00DC5573"/>
    <w:rsid w:val="00DC55F3"/>
    <w:rsid w:val="00DC6EE6"/>
    <w:rsid w:val="00DC7720"/>
    <w:rsid w:val="00DD0CB1"/>
    <w:rsid w:val="00DD193D"/>
    <w:rsid w:val="00DD1B8E"/>
    <w:rsid w:val="00DD2A34"/>
    <w:rsid w:val="00DD371D"/>
    <w:rsid w:val="00DD4757"/>
    <w:rsid w:val="00DD6E10"/>
    <w:rsid w:val="00DE3AAB"/>
    <w:rsid w:val="00DE3D2E"/>
    <w:rsid w:val="00DE54D3"/>
    <w:rsid w:val="00DE56A6"/>
    <w:rsid w:val="00DE752E"/>
    <w:rsid w:val="00DF4ADB"/>
    <w:rsid w:val="00DF71E3"/>
    <w:rsid w:val="00DF7518"/>
    <w:rsid w:val="00DF7DEA"/>
    <w:rsid w:val="00E004D3"/>
    <w:rsid w:val="00E007D1"/>
    <w:rsid w:val="00E0090A"/>
    <w:rsid w:val="00E01847"/>
    <w:rsid w:val="00E01AE0"/>
    <w:rsid w:val="00E06A18"/>
    <w:rsid w:val="00E06E82"/>
    <w:rsid w:val="00E0791A"/>
    <w:rsid w:val="00E14794"/>
    <w:rsid w:val="00E1670F"/>
    <w:rsid w:val="00E172E3"/>
    <w:rsid w:val="00E17425"/>
    <w:rsid w:val="00E17777"/>
    <w:rsid w:val="00E222F2"/>
    <w:rsid w:val="00E2290E"/>
    <w:rsid w:val="00E24CCE"/>
    <w:rsid w:val="00E27FBF"/>
    <w:rsid w:val="00E333F2"/>
    <w:rsid w:val="00E33C4C"/>
    <w:rsid w:val="00E37595"/>
    <w:rsid w:val="00E37B0A"/>
    <w:rsid w:val="00E44B27"/>
    <w:rsid w:val="00E450AF"/>
    <w:rsid w:val="00E478D1"/>
    <w:rsid w:val="00E47BA5"/>
    <w:rsid w:val="00E502B0"/>
    <w:rsid w:val="00E516D8"/>
    <w:rsid w:val="00E51A44"/>
    <w:rsid w:val="00E533C5"/>
    <w:rsid w:val="00E5351D"/>
    <w:rsid w:val="00E54D14"/>
    <w:rsid w:val="00E607E6"/>
    <w:rsid w:val="00E6237B"/>
    <w:rsid w:val="00E62A94"/>
    <w:rsid w:val="00E638BB"/>
    <w:rsid w:val="00E64FA1"/>
    <w:rsid w:val="00E65CEC"/>
    <w:rsid w:val="00E67EAD"/>
    <w:rsid w:val="00E73226"/>
    <w:rsid w:val="00E748FB"/>
    <w:rsid w:val="00E751F4"/>
    <w:rsid w:val="00E7693D"/>
    <w:rsid w:val="00E80657"/>
    <w:rsid w:val="00E83D03"/>
    <w:rsid w:val="00E83E5E"/>
    <w:rsid w:val="00E864CA"/>
    <w:rsid w:val="00E87B13"/>
    <w:rsid w:val="00E902FC"/>
    <w:rsid w:val="00E91A02"/>
    <w:rsid w:val="00EA0DDF"/>
    <w:rsid w:val="00EA10BB"/>
    <w:rsid w:val="00EA2EDC"/>
    <w:rsid w:val="00EA3ADF"/>
    <w:rsid w:val="00EA468D"/>
    <w:rsid w:val="00EB09DF"/>
    <w:rsid w:val="00EB0DE9"/>
    <w:rsid w:val="00EB1B84"/>
    <w:rsid w:val="00EB2F62"/>
    <w:rsid w:val="00EB331A"/>
    <w:rsid w:val="00EB7959"/>
    <w:rsid w:val="00EB7A93"/>
    <w:rsid w:val="00EC0A4D"/>
    <w:rsid w:val="00EC5116"/>
    <w:rsid w:val="00ED040F"/>
    <w:rsid w:val="00ED099C"/>
    <w:rsid w:val="00ED1A3A"/>
    <w:rsid w:val="00ED33C5"/>
    <w:rsid w:val="00ED4B5F"/>
    <w:rsid w:val="00ED6B62"/>
    <w:rsid w:val="00EE0783"/>
    <w:rsid w:val="00EE3169"/>
    <w:rsid w:val="00EE3ABB"/>
    <w:rsid w:val="00EE4162"/>
    <w:rsid w:val="00EE5034"/>
    <w:rsid w:val="00EF02FC"/>
    <w:rsid w:val="00EF35BB"/>
    <w:rsid w:val="00EF4280"/>
    <w:rsid w:val="00EF6190"/>
    <w:rsid w:val="00F00CC4"/>
    <w:rsid w:val="00F015FF"/>
    <w:rsid w:val="00F026E4"/>
    <w:rsid w:val="00F03DD8"/>
    <w:rsid w:val="00F05133"/>
    <w:rsid w:val="00F10AB8"/>
    <w:rsid w:val="00F10E80"/>
    <w:rsid w:val="00F124DC"/>
    <w:rsid w:val="00F14359"/>
    <w:rsid w:val="00F16580"/>
    <w:rsid w:val="00F165F1"/>
    <w:rsid w:val="00F20C68"/>
    <w:rsid w:val="00F23BC7"/>
    <w:rsid w:val="00F23D6D"/>
    <w:rsid w:val="00F256E4"/>
    <w:rsid w:val="00F25E6E"/>
    <w:rsid w:val="00F31DA9"/>
    <w:rsid w:val="00F3642D"/>
    <w:rsid w:val="00F40A15"/>
    <w:rsid w:val="00F40B2A"/>
    <w:rsid w:val="00F40E1B"/>
    <w:rsid w:val="00F42BEC"/>
    <w:rsid w:val="00F5103D"/>
    <w:rsid w:val="00F53380"/>
    <w:rsid w:val="00F54AAA"/>
    <w:rsid w:val="00F54F05"/>
    <w:rsid w:val="00F5731E"/>
    <w:rsid w:val="00F61AC2"/>
    <w:rsid w:val="00F64260"/>
    <w:rsid w:val="00F648AF"/>
    <w:rsid w:val="00F6593A"/>
    <w:rsid w:val="00F7015C"/>
    <w:rsid w:val="00F7124F"/>
    <w:rsid w:val="00F7150C"/>
    <w:rsid w:val="00F72FB9"/>
    <w:rsid w:val="00F735C3"/>
    <w:rsid w:val="00F76BBE"/>
    <w:rsid w:val="00F81C6A"/>
    <w:rsid w:val="00F8278D"/>
    <w:rsid w:val="00F83CD0"/>
    <w:rsid w:val="00F83D45"/>
    <w:rsid w:val="00F84EF0"/>
    <w:rsid w:val="00F90E54"/>
    <w:rsid w:val="00F92C2B"/>
    <w:rsid w:val="00F958CC"/>
    <w:rsid w:val="00F97A4F"/>
    <w:rsid w:val="00FA0B1F"/>
    <w:rsid w:val="00FA3F26"/>
    <w:rsid w:val="00FB0AF5"/>
    <w:rsid w:val="00FB31A0"/>
    <w:rsid w:val="00FB4F9D"/>
    <w:rsid w:val="00FB7F0C"/>
    <w:rsid w:val="00FC49F2"/>
    <w:rsid w:val="00FC79BF"/>
    <w:rsid w:val="00FD2155"/>
    <w:rsid w:val="00FD2B08"/>
    <w:rsid w:val="00FD771A"/>
    <w:rsid w:val="00FE7897"/>
    <w:rsid w:val="00FF0024"/>
    <w:rsid w:val="00FF201C"/>
    <w:rsid w:val="00FF29E5"/>
    <w:rsid w:val="00FF3F37"/>
    <w:rsid w:val="00FF4DD8"/>
    <w:rsid w:val="00FF512E"/>
    <w:rsid w:val="00FF6393"/>
    <w:rsid w:val="00FF64E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787B"/>
    <w:rPr>
      <w:sz w:val="24"/>
      <w:szCs w:val="24"/>
    </w:rPr>
  </w:style>
  <w:style w:type="paragraph" w:styleId="Heading1">
    <w:name w:val="heading 1"/>
    <w:basedOn w:val="Normal"/>
    <w:next w:val="Normal"/>
    <w:link w:val="Heading1Char"/>
    <w:uiPriority w:val="99"/>
    <w:qFormat/>
    <w:rsid w:val="002E37F5"/>
    <w:pPr>
      <w:keepNext/>
      <w:jc w:val="right"/>
      <w:outlineLvl w:val="0"/>
    </w:pPr>
    <w:rPr>
      <w:rFonts w:ascii="Cambria" w:hAnsi="Cambria" w:cs="Cambria"/>
      <w:b/>
      <w:bCs/>
      <w:kern w:val="32"/>
      <w:sz w:val="32"/>
      <w:szCs w:val="32"/>
    </w:rPr>
  </w:style>
  <w:style w:type="paragraph" w:styleId="Heading2">
    <w:name w:val="heading 2"/>
    <w:basedOn w:val="Normal"/>
    <w:next w:val="Normal"/>
    <w:link w:val="Heading2Char"/>
    <w:uiPriority w:val="99"/>
    <w:qFormat/>
    <w:rsid w:val="002E37F5"/>
    <w:pPr>
      <w:keepNext/>
      <w:outlineLvl w:val="1"/>
    </w:pPr>
    <w:rPr>
      <w:rFonts w:ascii="Cambria" w:hAnsi="Cambria" w:cs="Cambria"/>
      <w:b/>
      <w:bCs/>
      <w:i/>
      <w:iCs/>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D740A"/>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3D740A"/>
    <w:rPr>
      <w:rFonts w:ascii="Cambria" w:hAnsi="Cambria" w:cs="Cambria"/>
      <w:b/>
      <w:bCs/>
      <w:i/>
      <w:iCs/>
      <w:sz w:val="28"/>
      <w:szCs w:val="28"/>
    </w:rPr>
  </w:style>
  <w:style w:type="paragraph" w:styleId="BalloonText">
    <w:name w:val="Balloon Text"/>
    <w:basedOn w:val="Normal"/>
    <w:link w:val="BalloonTextChar"/>
    <w:uiPriority w:val="99"/>
    <w:semiHidden/>
    <w:rsid w:val="009C05D8"/>
    <w:rPr>
      <w:sz w:val="2"/>
      <w:szCs w:val="2"/>
    </w:rPr>
  </w:style>
  <w:style w:type="character" w:customStyle="1" w:styleId="BalloonTextChar">
    <w:name w:val="Balloon Text Char"/>
    <w:basedOn w:val="DefaultParagraphFont"/>
    <w:link w:val="BalloonText"/>
    <w:uiPriority w:val="99"/>
    <w:semiHidden/>
    <w:locked/>
    <w:rsid w:val="003D740A"/>
    <w:rPr>
      <w:rFonts w:cs="Times New Roman"/>
      <w:sz w:val="2"/>
      <w:szCs w:val="2"/>
    </w:rPr>
  </w:style>
  <w:style w:type="paragraph" w:customStyle="1" w:styleId="ConsNonformat">
    <w:name w:val="ConsNonformat"/>
    <w:uiPriority w:val="99"/>
    <w:rsid w:val="00680130"/>
    <w:pPr>
      <w:widowControl w:val="0"/>
      <w:autoSpaceDE w:val="0"/>
      <w:autoSpaceDN w:val="0"/>
      <w:adjustRightInd w:val="0"/>
      <w:ind w:right="19772"/>
    </w:pPr>
    <w:rPr>
      <w:rFonts w:ascii="Courier New" w:hAnsi="Courier New" w:cs="Courier New"/>
      <w:sz w:val="20"/>
      <w:szCs w:val="20"/>
    </w:rPr>
  </w:style>
  <w:style w:type="paragraph" w:styleId="BodyText">
    <w:name w:val="Body Text"/>
    <w:basedOn w:val="Normal"/>
    <w:link w:val="BodyTextChar"/>
    <w:uiPriority w:val="99"/>
    <w:rsid w:val="00CD64E8"/>
  </w:style>
  <w:style w:type="character" w:customStyle="1" w:styleId="BodyTextChar">
    <w:name w:val="Body Text Char"/>
    <w:basedOn w:val="DefaultParagraphFont"/>
    <w:link w:val="BodyText"/>
    <w:uiPriority w:val="99"/>
    <w:semiHidden/>
    <w:locked/>
    <w:rsid w:val="003D740A"/>
    <w:rPr>
      <w:rFonts w:cs="Times New Roman"/>
      <w:sz w:val="24"/>
      <w:szCs w:val="24"/>
    </w:rPr>
  </w:style>
  <w:style w:type="table" w:styleId="TableGrid">
    <w:name w:val="Table Grid"/>
    <w:basedOn w:val="TableNormal"/>
    <w:uiPriority w:val="99"/>
    <w:rsid w:val="00F20C68"/>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F14359"/>
    <w:pPr>
      <w:tabs>
        <w:tab w:val="center" w:pos="4677"/>
        <w:tab w:val="right" w:pos="9355"/>
      </w:tabs>
    </w:pPr>
  </w:style>
  <w:style w:type="character" w:customStyle="1" w:styleId="HeaderChar">
    <w:name w:val="Header Char"/>
    <w:basedOn w:val="DefaultParagraphFont"/>
    <w:link w:val="Header"/>
    <w:uiPriority w:val="99"/>
    <w:semiHidden/>
    <w:locked/>
    <w:rsid w:val="003D740A"/>
    <w:rPr>
      <w:rFonts w:cs="Times New Roman"/>
      <w:sz w:val="24"/>
      <w:szCs w:val="24"/>
    </w:rPr>
  </w:style>
  <w:style w:type="character" w:styleId="PageNumber">
    <w:name w:val="page number"/>
    <w:basedOn w:val="DefaultParagraphFont"/>
    <w:uiPriority w:val="99"/>
    <w:rsid w:val="00F14359"/>
    <w:rPr>
      <w:rFonts w:cs="Times New Roman"/>
    </w:rPr>
  </w:style>
  <w:style w:type="character" w:styleId="CommentReference">
    <w:name w:val="annotation reference"/>
    <w:basedOn w:val="DefaultParagraphFont"/>
    <w:uiPriority w:val="99"/>
    <w:semiHidden/>
    <w:rsid w:val="00AB1749"/>
    <w:rPr>
      <w:rFonts w:cs="Times New Roman"/>
      <w:sz w:val="16"/>
      <w:szCs w:val="16"/>
    </w:rPr>
  </w:style>
  <w:style w:type="paragraph" w:styleId="CommentText">
    <w:name w:val="annotation text"/>
    <w:basedOn w:val="Normal"/>
    <w:link w:val="CommentTextChar"/>
    <w:uiPriority w:val="99"/>
    <w:semiHidden/>
    <w:rsid w:val="00AB1749"/>
    <w:rPr>
      <w:sz w:val="20"/>
      <w:szCs w:val="20"/>
    </w:rPr>
  </w:style>
  <w:style w:type="character" w:customStyle="1" w:styleId="CommentTextChar">
    <w:name w:val="Comment Text Char"/>
    <w:basedOn w:val="DefaultParagraphFont"/>
    <w:link w:val="CommentText"/>
    <w:uiPriority w:val="99"/>
    <w:semiHidden/>
    <w:locked/>
    <w:rsid w:val="003D740A"/>
    <w:rPr>
      <w:rFonts w:cs="Times New Roman"/>
      <w:sz w:val="20"/>
      <w:szCs w:val="20"/>
    </w:rPr>
  </w:style>
  <w:style w:type="paragraph" w:styleId="CommentSubject">
    <w:name w:val="annotation subject"/>
    <w:basedOn w:val="CommentText"/>
    <w:next w:val="CommentText"/>
    <w:link w:val="CommentSubjectChar"/>
    <w:uiPriority w:val="99"/>
    <w:semiHidden/>
    <w:rsid w:val="00AB1749"/>
    <w:rPr>
      <w:b/>
      <w:bCs/>
    </w:rPr>
  </w:style>
  <w:style w:type="character" w:customStyle="1" w:styleId="CommentSubjectChar">
    <w:name w:val="Comment Subject Char"/>
    <w:basedOn w:val="CommentTextChar"/>
    <w:link w:val="CommentSubject"/>
    <w:uiPriority w:val="99"/>
    <w:semiHidden/>
    <w:locked/>
    <w:rsid w:val="003D740A"/>
    <w:rPr>
      <w:b/>
      <w:bCs/>
    </w:rPr>
  </w:style>
  <w:style w:type="paragraph" w:customStyle="1" w:styleId="CharCharCharChar">
    <w:name w:val="Char Char Char Char"/>
    <w:basedOn w:val="Normal"/>
    <w:next w:val="Normal"/>
    <w:uiPriority w:val="99"/>
    <w:semiHidden/>
    <w:rsid w:val="00686AA9"/>
    <w:pPr>
      <w:spacing w:after="160" w:line="240" w:lineRule="exact"/>
    </w:pPr>
    <w:rPr>
      <w:rFonts w:ascii="Arial" w:hAnsi="Arial" w:cs="Arial"/>
      <w:sz w:val="20"/>
      <w:szCs w:val="20"/>
      <w:lang w:val="en-US" w:eastAsia="en-US"/>
    </w:rPr>
  </w:style>
  <w:style w:type="character" w:styleId="Hyperlink">
    <w:name w:val="Hyperlink"/>
    <w:basedOn w:val="DefaultParagraphFont"/>
    <w:uiPriority w:val="99"/>
    <w:rsid w:val="005009ED"/>
    <w:rPr>
      <w:rFonts w:cs="Times New Roman"/>
      <w:color w:val="0000FF"/>
      <w:u w:val="single"/>
    </w:rPr>
  </w:style>
  <w:style w:type="paragraph" w:styleId="FootnoteText">
    <w:name w:val="footnote text"/>
    <w:basedOn w:val="Normal"/>
    <w:link w:val="FootnoteTextChar"/>
    <w:uiPriority w:val="99"/>
    <w:semiHidden/>
    <w:rsid w:val="00061F70"/>
    <w:rPr>
      <w:sz w:val="20"/>
      <w:szCs w:val="20"/>
    </w:rPr>
  </w:style>
  <w:style w:type="character" w:customStyle="1" w:styleId="FootnoteTextChar">
    <w:name w:val="Footnote Text Char"/>
    <w:basedOn w:val="DefaultParagraphFont"/>
    <w:link w:val="FootnoteText"/>
    <w:uiPriority w:val="99"/>
    <w:semiHidden/>
    <w:locked/>
    <w:rsid w:val="003D740A"/>
    <w:rPr>
      <w:rFonts w:cs="Times New Roman"/>
      <w:sz w:val="20"/>
      <w:szCs w:val="20"/>
    </w:rPr>
  </w:style>
  <w:style w:type="character" w:styleId="FootnoteReference">
    <w:name w:val="footnote reference"/>
    <w:basedOn w:val="DefaultParagraphFont"/>
    <w:uiPriority w:val="99"/>
    <w:semiHidden/>
    <w:rsid w:val="00061F70"/>
    <w:rPr>
      <w:rFonts w:cs="Times New Roman"/>
      <w:vertAlign w:val="superscript"/>
    </w:rPr>
  </w:style>
  <w:style w:type="paragraph" w:customStyle="1" w:styleId="ConsPlusNormal">
    <w:name w:val="ConsPlusNormal"/>
    <w:uiPriority w:val="99"/>
    <w:rsid w:val="003D2E44"/>
    <w:pPr>
      <w:widowControl w:val="0"/>
      <w:autoSpaceDE w:val="0"/>
      <w:autoSpaceDN w:val="0"/>
      <w:adjustRightInd w:val="0"/>
    </w:pPr>
    <w:rPr>
      <w:b/>
      <w:bCs/>
      <w:sz w:val="28"/>
      <w:szCs w:val="28"/>
    </w:rPr>
  </w:style>
  <w:style w:type="paragraph" w:customStyle="1" w:styleId="ConsPlusNonformat">
    <w:name w:val="ConsPlusNonformat"/>
    <w:uiPriority w:val="99"/>
    <w:rsid w:val="003D2E44"/>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3D2E44"/>
    <w:pPr>
      <w:widowControl w:val="0"/>
      <w:autoSpaceDE w:val="0"/>
      <w:autoSpaceDN w:val="0"/>
      <w:adjustRightInd w:val="0"/>
    </w:pPr>
    <w:rPr>
      <w:b/>
      <w:bCs/>
      <w:sz w:val="28"/>
      <w:szCs w:val="28"/>
    </w:rPr>
  </w:style>
  <w:style w:type="paragraph" w:customStyle="1" w:styleId="ConsPlusCell">
    <w:name w:val="ConsPlusCell"/>
    <w:uiPriority w:val="99"/>
    <w:rsid w:val="003D2E44"/>
    <w:pPr>
      <w:widowControl w:val="0"/>
      <w:autoSpaceDE w:val="0"/>
      <w:autoSpaceDN w:val="0"/>
      <w:adjustRightInd w:val="0"/>
    </w:pPr>
    <w:rPr>
      <w:sz w:val="28"/>
      <w:szCs w:val="28"/>
    </w:rPr>
  </w:style>
  <w:style w:type="paragraph" w:styleId="Footer">
    <w:name w:val="footer"/>
    <w:basedOn w:val="Normal"/>
    <w:link w:val="FooterChar"/>
    <w:uiPriority w:val="99"/>
    <w:rsid w:val="00361CFB"/>
    <w:pPr>
      <w:tabs>
        <w:tab w:val="center" w:pos="4677"/>
        <w:tab w:val="right" w:pos="9355"/>
      </w:tabs>
    </w:pPr>
  </w:style>
  <w:style w:type="character" w:customStyle="1" w:styleId="FooterChar">
    <w:name w:val="Footer Char"/>
    <w:basedOn w:val="DefaultParagraphFont"/>
    <w:link w:val="Footer"/>
    <w:uiPriority w:val="99"/>
    <w:locked/>
    <w:rsid w:val="00361CFB"/>
    <w:rPr>
      <w:rFonts w:cs="Times New Roman"/>
      <w:sz w:val="24"/>
      <w:szCs w:val="24"/>
    </w:rPr>
  </w:style>
</w:styles>
</file>

<file path=word/webSettings.xml><?xml version="1.0" encoding="utf-8"?>
<w:webSettings xmlns:r="http://schemas.openxmlformats.org/officeDocument/2006/relationships" xmlns:w="http://schemas.openxmlformats.org/wordprocessingml/2006/main">
  <w:divs>
    <w:div w:id="224069677">
      <w:marLeft w:val="0"/>
      <w:marRight w:val="0"/>
      <w:marTop w:val="0"/>
      <w:marBottom w:val="0"/>
      <w:divBdr>
        <w:top w:val="none" w:sz="0" w:space="0" w:color="auto"/>
        <w:left w:val="none" w:sz="0" w:space="0" w:color="auto"/>
        <w:bottom w:val="none" w:sz="0" w:space="0" w:color="auto"/>
        <w:right w:val="none" w:sz="0" w:space="0" w:color="auto"/>
      </w:divBdr>
      <w:divsChild>
        <w:div w:id="224069684">
          <w:marLeft w:val="0"/>
          <w:marRight w:val="0"/>
          <w:marTop w:val="0"/>
          <w:marBottom w:val="0"/>
          <w:divBdr>
            <w:top w:val="none" w:sz="0" w:space="0" w:color="auto"/>
            <w:left w:val="none" w:sz="0" w:space="0" w:color="auto"/>
            <w:bottom w:val="none" w:sz="0" w:space="0" w:color="auto"/>
            <w:right w:val="none" w:sz="0" w:space="0" w:color="auto"/>
          </w:divBdr>
        </w:div>
      </w:divsChild>
    </w:div>
    <w:div w:id="224069678">
      <w:marLeft w:val="0"/>
      <w:marRight w:val="0"/>
      <w:marTop w:val="0"/>
      <w:marBottom w:val="0"/>
      <w:divBdr>
        <w:top w:val="none" w:sz="0" w:space="0" w:color="auto"/>
        <w:left w:val="none" w:sz="0" w:space="0" w:color="auto"/>
        <w:bottom w:val="none" w:sz="0" w:space="0" w:color="auto"/>
        <w:right w:val="none" w:sz="0" w:space="0" w:color="auto"/>
      </w:divBdr>
      <w:divsChild>
        <w:div w:id="224069688">
          <w:marLeft w:val="0"/>
          <w:marRight w:val="0"/>
          <w:marTop w:val="0"/>
          <w:marBottom w:val="0"/>
          <w:divBdr>
            <w:top w:val="none" w:sz="0" w:space="0" w:color="auto"/>
            <w:left w:val="none" w:sz="0" w:space="0" w:color="auto"/>
            <w:bottom w:val="none" w:sz="0" w:space="0" w:color="auto"/>
            <w:right w:val="none" w:sz="0" w:space="0" w:color="auto"/>
          </w:divBdr>
        </w:div>
      </w:divsChild>
    </w:div>
    <w:div w:id="224069679">
      <w:marLeft w:val="0"/>
      <w:marRight w:val="0"/>
      <w:marTop w:val="0"/>
      <w:marBottom w:val="0"/>
      <w:divBdr>
        <w:top w:val="none" w:sz="0" w:space="0" w:color="auto"/>
        <w:left w:val="none" w:sz="0" w:space="0" w:color="auto"/>
        <w:bottom w:val="none" w:sz="0" w:space="0" w:color="auto"/>
        <w:right w:val="none" w:sz="0" w:space="0" w:color="auto"/>
      </w:divBdr>
    </w:div>
    <w:div w:id="224069682">
      <w:marLeft w:val="0"/>
      <w:marRight w:val="0"/>
      <w:marTop w:val="0"/>
      <w:marBottom w:val="0"/>
      <w:divBdr>
        <w:top w:val="none" w:sz="0" w:space="0" w:color="auto"/>
        <w:left w:val="none" w:sz="0" w:space="0" w:color="auto"/>
        <w:bottom w:val="none" w:sz="0" w:space="0" w:color="auto"/>
        <w:right w:val="none" w:sz="0" w:space="0" w:color="auto"/>
      </w:divBdr>
      <w:divsChild>
        <w:div w:id="224069681">
          <w:marLeft w:val="0"/>
          <w:marRight w:val="0"/>
          <w:marTop w:val="0"/>
          <w:marBottom w:val="0"/>
          <w:divBdr>
            <w:top w:val="none" w:sz="0" w:space="0" w:color="auto"/>
            <w:left w:val="none" w:sz="0" w:space="0" w:color="auto"/>
            <w:bottom w:val="none" w:sz="0" w:space="0" w:color="auto"/>
            <w:right w:val="none" w:sz="0" w:space="0" w:color="auto"/>
          </w:divBdr>
        </w:div>
      </w:divsChild>
    </w:div>
    <w:div w:id="224069685">
      <w:marLeft w:val="0"/>
      <w:marRight w:val="0"/>
      <w:marTop w:val="0"/>
      <w:marBottom w:val="0"/>
      <w:divBdr>
        <w:top w:val="none" w:sz="0" w:space="0" w:color="auto"/>
        <w:left w:val="none" w:sz="0" w:space="0" w:color="auto"/>
        <w:bottom w:val="none" w:sz="0" w:space="0" w:color="auto"/>
        <w:right w:val="none" w:sz="0" w:space="0" w:color="auto"/>
      </w:divBdr>
      <w:divsChild>
        <w:div w:id="224069683">
          <w:marLeft w:val="0"/>
          <w:marRight w:val="0"/>
          <w:marTop w:val="0"/>
          <w:marBottom w:val="0"/>
          <w:divBdr>
            <w:top w:val="none" w:sz="0" w:space="0" w:color="auto"/>
            <w:left w:val="none" w:sz="0" w:space="0" w:color="auto"/>
            <w:bottom w:val="none" w:sz="0" w:space="0" w:color="auto"/>
            <w:right w:val="none" w:sz="0" w:space="0" w:color="auto"/>
          </w:divBdr>
        </w:div>
      </w:divsChild>
    </w:div>
    <w:div w:id="224069686">
      <w:marLeft w:val="0"/>
      <w:marRight w:val="0"/>
      <w:marTop w:val="0"/>
      <w:marBottom w:val="0"/>
      <w:divBdr>
        <w:top w:val="none" w:sz="0" w:space="0" w:color="auto"/>
        <w:left w:val="none" w:sz="0" w:space="0" w:color="auto"/>
        <w:bottom w:val="none" w:sz="0" w:space="0" w:color="auto"/>
        <w:right w:val="none" w:sz="0" w:space="0" w:color="auto"/>
      </w:divBdr>
      <w:divsChild>
        <w:div w:id="224069680">
          <w:marLeft w:val="0"/>
          <w:marRight w:val="0"/>
          <w:marTop w:val="0"/>
          <w:marBottom w:val="0"/>
          <w:divBdr>
            <w:top w:val="none" w:sz="0" w:space="0" w:color="auto"/>
            <w:left w:val="none" w:sz="0" w:space="0" w:color="auto"/>
            <w:bottom w:val="none" w:sz="0" w:space="0" w:color="auto"/>
            <w:right w:val="none" w:sz="0" w:space="0" w:color="auto"/>
          </w:divBdr>
        </w:div>
      </w:divsChild>
    </w:div>
    <w:div w:id="224069687">
      <w:marLeft w:val="0"/>
      <w:marRight w:val="0"/>
      <w:marTop w:val="0"/>
      <w:marBottom w:val="0"/>
      <w:divBdr>
        <w:top w:val="none" w:sz="0" w:space="0" w:color="auto"/>
        <w:left w:val="none" w:sz="0" w:space="0" w:color="auto"/>
        <w:bottom w:val="none" w:sz="0" w:space="0" w:color="auto"/>
        <w:right w:val="none" w:sz="0" w:space="0" w:color="auto"/>
      </w:divBdr>
    </w:div>
    <w:div w:id="224069689">
      <w:marLeft w:val="0"/>
      <w:marRight w:val="0"/>
      <w:marTop w:val="0"/>
      <w:marBottom w:val="0"/>
      <w:divBdr>
        <w:top w:val="none" w:sz="0" w:space="0" w:color="auto"/>
        <w:left w:val="none" w:sz="0" w:space="0" w:color="auto"/>
        <w:bottom w:val="none" w:sz="0" w:space="0" w:color="auto"/>
        <w:right w:val="none" w:sz="0" w:space="0" w:color="auto"/>
      </w:divBdr>
    </w:div>
    <w:div w:id="22406969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0AB917780F50F57E8FD06BC3598B0F2AF7A7A5A66082AAE4419E145A264820D80F23FC79FC5A0o9H" TargetMode="External"/><Relationship Id="rId3" Type="http://schemas.openxmlformats.org/officeDocument/2006/relationships/settings" Target="settings.xml"/><Relationship Id="rId7" Type="http://schemas.openxmlformats.org/officeDocument/2006/relationships/hyperlink" Target="consultantplus://offline/ref=E25F5F7AB4F904C9BE30F74A617C0D523DCFEC2D48FC9775324ACA8A2095462721DE9957EBBE1B6FZ9R0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23</Pages>
  <Words>6525</Words>
  <Characters>-32766</Characters>
  <Application>Microsoft Office Outlook</Application>
  <DocSecurity>0</DocSecurity>
  <Lines>0</Lines>
  <Paragraphs>0</Paragraphs>
  <ScaleCrop>false</ScaleCrop>
  <Company>Kraftway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Руководителю</dc:title>
  <dc:subject/>
  <dc:creator>GEG</dc:creator>
  <cp:keywords/>
  <dc:description/>
  <cp:lastModifiedBy>SidorovaTG</cp:lastModifiedBy>
  <cp:revision>2</cp:revision>
  <cp:lastPrinted>2014-12-08T07:35:00Z</cp:lastPrinted>
  <dcterms:created xsi:type="dcterms:W3CDTF">2014-12-12T06:07:00Z</dcterms:created>
  <dcterms:modified xsi:type="dcterms:W3CDTF">2014-12-12T06:07:00Z</dcterms:modified>
</cp:coreProperties>
</file>